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075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"/>
        <w:gridCol w:w="37"/>
        <w:gridCol w:w="2350"/>
        <w:gridCol w:w="2375"/>
        <w:gridCol w:w="13"/>
        <w:gridCol w:w="47"/>
        <w:gridCol w:w="2340"/>
        <w:gridCol w:w="2388"/>
        <w:gridCol w:w="588"/>
      </w:tblGrid>
      <w:tr w:rsidR="008C47E8" w:rsidTr="00F834FA">
        <w:trPr>
          <w:tblHeader/>
        </w:trPr>
        <w:tc>
          <w:tcPr>
            <w:tcW w:w="10752" w:type="dxa"/>
            <w:gridSpan w:val="9"/>
            <w:tcBorders>
              <w:top w:val="thinThickThinSmallGap" w:sz="24" w:space="0" w:color="auto"/>
              <w:bottom w:val="single" w:sz="4" w:space="0" w:color="auto"/>
            </w:tcBorders>
          </w:tcPr>
          <w:p w:rsidR="009B4CA1" w:rsidRPr="00F834FA" w:rsidRDefault="009B4CA1" w:rsidP="00F834FA">
            <w:pPr>
              <w:jc w:val="center"/>
              <w:rPr>
                <w:rFonts w:cs="B Mehr"/>
                <w:sz w:val="20"/>
                <w:szCs w:val="20"/>
                <w:rtl/>
                <w:lang w:bidi="fa-IR"/>
              </w:rPr>
            </w:pPr>
            <w:r w:rsidRPr="00F834FA">
              <w:rPr>
                <w:rFonts w:cs="B Mehr" w:hint="cs"/>
                <w:sz w:val="20"/>
                <w:szCs w:val="20"/>
                <w:rtl/>
                <w:lang w:bidi="fa-IR"/>
              </w:rPr>
              <w:t xml:space="preserve">اداره کل آموزش و پروش استان کرمان </w:t>
            </w:r>
          </w:p>
          <w:p w:rsidR="008C47E8" w:rsidRPr="00F834FA" w:rsidRDefault="008C47E8" w:rsidP="00F834FA">
            <w:pPr>
              <w:jc w:val="center"/>
              <w:rPr>
                <w:rFonts w:cs="B Mehr"/>
                <w:sz w:val="20"/>
                <w:szCs w:val="20"/>
                <w:rtl/>
                <w:lang w:bidi="fa-IR"/>
              </w:rPr>
            </w:pPr>
            <w:r w:rsidRPr="00F834FA">
              <w:rPr>
                <w:rFonts w:cs="B Mehr" w:hint="cs"/>
                <w:sz w:val="20"/>
                <w:szCs w:val="20"/>
                <w:rtl/>
                <w:lang w:bidi="fa-IR"/>
              </w:rPr>
              <w:t xml:space="preserve">اداره آموزش و پرورش </w:t>
            </w:r>
            <w:r w:rsidR="007450DA" w:rsidRPr="00F834FA">
              <w:rPr>
                <w:rFonts w:cs="B Mehr" w:hint="cs"/>
                <w:sz w:val="20"/>
                <w:szCs w:val="20"/>
                <w:rtl/>
                <w:lang w:bidi="fa-IR"/>
              </w:rPr>
              <w:t xml:space="preserve">شهرستان / منطقه </w:t>
            </w:r>
            <w:r w:rsidR="00655872" w:rsidRPr="00F834FA">
              <w:rPr>
                <w:rFonts w:cs="B Mehr" w:hint="cs"/>
                <w:sz w:val="20"/>
                <w:szCs w:val="20"/>
                <w:rtl/>
                <w:lang w:bidi="fa-IR"/>
              </w:rPr>
              <w:t xml:space="preserve">ماهان </w:t>
            </w:r>
          </w:p>
          <w:p w:rsidR="008C47E8" w:rsidRPr="00F834FA" w:rsidRDefault="008C47E8" w:rsidP="00F834FA">
            <w:pPr>
              <w:jc w:val="center"/>
              <w:rPr>
                <w:rFonts w:cs="B Mehr"/>
                <w:sz w:val="20"/>
                <w:szCs w:val="20"/>
                <w:rtl/>
                <w:lang w:bidi="fa-IR"/>
              </w:rPr>
            </w:pPr>
            <w:r w:rsidRPr="00F834FA">
              <w:rPr>
                <w:rFonts w:cs="B Mehr" w:hint="cs"/>
                <w:sz w:val="20"/>
                <w:szCs w:val="20"/>
                <w:rtl/>
                <w:lang w:bidi="fa-IR"/>
              </w:rPr>
              <w:t xml:space="preserve">هنرستان کاردانش </w:t>
            </w:r>
            <w:r w:rsidR="00655872" w:rsidRPr="00F834FA">
              <w:rPr>
                <w:rFonts w:cs="B Mehr" w:hint="cs"/>
                <w:sz w:val="20"/>
                <w:szCs w:val="20"/>
                <w:rtl/>
                <w:lang w:bidi="fa-IR"/>
              </w:rPr>
              <w:t xml:space="preserve">شهید قاضی زاده </w:t>
            </w:r>
          </w:p>
        </w:tc>
      </w:tr>
      <w:tr w:rsidR="008C47E8" w:rsidTr="00F834FA">
        <w:trPr>
          <w:tblHeader/>
        </w:trPr>
        <w:tc>
          <w:tcPr>
            <w:tcW w:w="5436" w:type="dxa"/>
            <w:gridSpan w:val="6"/>
            <w:tcBorders>
              <w:top w:val="single" w:sz="4" w:space="0" w:color="auto"/>
              <w:bottom w:val="thinThickThinSmallGap" w:sz="24" w:space="0" w:color="auto"/>
            </w:tcBorders>
          </w:tcPr>
          <w:p w:rsidR="008C47E8" w:rsidRPr="00F834FA" w:rsidRDefault="008C47E8">
            <w:pPr>
              <w:rPr>
                <w:rFonts w:cs="B Yagut"/>
                <w:lang w:bidi="fa-IR"/>
              </w:rPr>
            </w:pPr>
            <w:r w:rsidRPr="00F834FA">
              <w:rPr>
                <w:rFonts w:cs="B Yagut" w:hint="cs"/>
                <w:rtl/>
                <w:lang w:bidi="fa-IR"/>
              </w:rPr>
              <w:t>سئوالات امتحانی درس :</w:t>
            </w:r>
            <w:r w:rsidR="006F0F83">
              <w:rPr>
                <w:rFonts w:cs="B Yagut" w:hint="cs"/>
                <w:rtl/>
                <w:lang w:bidi="fa-IR"/>
              </w:rPr>
              <w:t xml:space="preserve"> مهارت کاربر </w:t>
            </w:r>
            <w:r w:rsidR="006F0F83">
              <w:rPr>
                <w:rFonts w:cs="B Yagut"/>
                <w:lang w:bidi="fa-IR"/>
              </w:rPr>
              <w:t>Corel Draw</w:t>
            </w:r>
          </w:p>
          <w:p w:rsidR="008C47E8" w:rsidRPr="00F834FA" w:rsidRDefault="008C47E8" w:rsidP="006F0F83">
            <w:pPr>
              <w:rPr>
                <w:rFonts w:cs="B Yagut"/>
                <w:rtl/>
                <w:lang w:bidi="fa-IR"/>
              </w:rPr>
            </w:pPr>
            <w:r w:rsidRPr="00F834FA">
              <w:rPr>
                <w:rFonts w:cs="B Yagut" w:hint="cs"/>
                <w:rtl/>
                <w:lang w:bidi="fa-IR"/>
              </w:rPr>
              <w:t xml:space="preserve">تاریخ امتحان : </w:t>
            </w:r>
            <w:r w:rsidR="006F0F83">
              <w:rPr>
                <w:rFonts w:cs="B Yagut" w:hint="cs"/>
                <w:rtl/>
                <w:lang w:bidi="fa-IR"/>
              </w:rPr>
              <w:t xml:space="preserve">خرداد ماه 92 </w:t>
            </w:r>
            <w:r w:rsidRPr="00F834FA">
              <w:rPr>
                <w:rFonts w:cs="B Yagut" w:hint="cs"/>
                <w:rtl/>
                <w:lang w:bidi="fa-IR"/>
              </w:rPr>
              <w:t xml:space="preserve">     مدت امتحان :</w:t>
            </w:r>
            <w:r w:rsidR="00695AB2" w:rsidRPr="00F834FA">
              <w:rPr>
                <w:rFonts w:cs="B Yagut" w:hint="cs"/>
                <w:rtl/>
                <w:lang w:bidi="fa-IR"/>
              </w:rPr>
              <w:t xml:space="preserve">     </w:t>
            </w:r>
            <w:r w:rsidR="006F0F83">
              <w:rPr>
                <w:rFonts w:cs="B Yagut" w:hint="cs"/>
                <w:rtl/>
                <w:lang w:bidi="fa-IR"/>
              </w:rPr>
              <w:t xml:space="preserve">60 </w:t>
            </w:r>
            <w:r w:rsidR="00695AB2" w:rsidRPr="00F834FA">
              <w:rPr>
                <w:rFonts w:cs="B Yagut" w:hint="cs"/>
                <w:rtl/>
                <w:lang w:bidi="fa-IR"/>
              </w:rPr>
              <w:t xml:space="preserve"> </w:t>
            </w:r>
            <w:r w:rsidR="00695AB2" w:rsidRPr="00F834FA">
              <w:rPr>
                <w:rFonts w:cs="B Nikoo" w:hint="cs"/>
                <w:rtl/>
                <w:lang w:bidi="fa-IR"/>
              </w:rPr>
              <w:t>دقیقه</w:t>
            </w:r>
          </w:p>
          <w:p w:rsidR="008C47E8" w:rsidRPr="00F834FA" w:rsidRDefault="008C47E8">
            <w:pPr>
              <w:rPr>
                <w:rFonts w:cs="B Yagut"/>
                <w:rtl/>
                <w:lang w:bidi="fa-IR"/>
              </w:rPr>
            </w:pPr>
            <w:r w:rsidRPr="00F834FA">
              <w:rPr>
                <w:rFonts w:cs="B Yagut" w:hint="cs"/>
                <w:rtl/>
                <w:lang w:bidi="fa-IR"/>
              </w:rPr>
              <w:t xml:space="preserve">نام و نام خانوادگی دبیر مربوطه: </w:t>
            </w:r>
            <w:r w:rsidR="006F0F83">
              <w:rPr>
                <w:rFonts w:cs="B Yagut" w:hint="cs"/>
                <w:rtl/>
                <w:lang w:bidi="fa-IR"/>
              </w:rPr>
              <w:t xml:space="preserve">حمید عرب پور </w:t>
            </w:r>
          </w:p>
        </w:tc>
        <w:tc>
          <w:tcPr>
            <w:tcW w:w="5316" w:type="dxa"/>
            <w:gridSpan w:val="3"/>
            <w:tcBorders>
              <w:top w:val="single" w:sz="4" w:space="0" w:color="auto"/>
              <w:bottom w:val="thinThickThinSmallGap" w:sz="24" w:space="0" w:color="auto"/>
            </w:tcBorders>
          </w:tcPr>
          <w:p w:rsidR="008C47E8" w:rsidRPr="00F834FA" w:rsidRDefault="008C47E8">
            <w:pPr>
              <w:rPr>
                <w:rFonts w:cs="B Yagut"/>
                <w:rtl/>
                <w:lang w:bidi="fa-IR"/>
              </w:rPr>
            </w:pPr>
            <w:r w:rsidRPr="00F834FA">
              <w:rPr>
                <w:rFonts w:cs="B Yagut" w:hint="cs"/>
                <w:rtl/>
                <w:lang w:bidi="fa-IR"/>
              </w:rPr>
              <w:t>شماره دانش آموزی :</w:t>
            </w:r>
          </w:p>
          <w:p w:rsidR="008C47E8" w:rsidRPr="00F834FA" w:rsidRDefault="008C47E8">
            <w:pPr>
              <w:rPr>
                <w:rFonts w:cs="B Yagut"/>
                <w:rtl/>
                <w:lang w:bidi="fa-IR"/>
              </w:rPr>
            </w:pPr>
            <w:r w:rsidRPr="00F834FA">
              <w:rPr>
                <w:rFonts w:cs="B Yagut" w:hint="cs"/>
                <w:rtl/>
                <w:lang w:bidi="fa-IR"/>
              </w:rPr>
              <w:t xml:space="preserve">نام و نام خانوادگی :                              نام پدر: </w:t>
            </w:r>
          </w:p>
          <w:p w:rsidR="008C47E8" w:rsidRPr="00F834FA" w:rsidRDefault="008C47E8">
            <w:pPr>
              <w:rPr>
                <w:rFonts w:cs="B Yagut"/>
                <w:rtl/>
                <w:lang w:bidi="fa-IR"/>
              </w:rPr>
            </w:pPr>
            <w:r w:rsidRPr="00F834FA">
              <w:rPr>
                <w:rFonts w:cs="B Yagut" w:hint="cs"/>
                <w:rtl/>
                <w:lang w:bidi="fa-IR"/>
              </w:rPr>
              <w:t xml:space="preserve">پایه :                            رشته : </w:t>
            </w:r>
          </w:p>
        </w:tc>
      </w:tr>
      <w:tr w:rsidR="00631FB9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thinThickThinSmallGap" w:sz="24" w:space="0" w:color="auto"/>
              <w:bottom w:val="single" w:sz="18" w:space="0" w:color="auto"/>
            </w:tcBorders>
            <w:shd w:val="clear" w:color="auto" w:fill="FFFFFF"/>
          </w:tcPr>
          <w:p w:rsidR="00631FB9" w:rsidRPr="00F834FA" w:rsidRDefault="00631FB9">
            <w:pPr>
              <w:rPr>
                <w:rFonts w:cs="B Koodak"/>
                <w:rtl/>
                <w:lang w:bidi="fa-IR"/>
              </w:rPr>
            </w:pPr>
            <w:r w:rsidRPr="00F834FA">
              <w:rPr>
                <w:rFonts w:cs="B Koodak" w:hint="cs"/>
                <w:rtl/>
                <w:lang w:bidi="fa-IR"/>
              </w:rPr>
              <w:t xml:space="preserve">بخش اول : درستی یا نادرستی گزینه های زیر را تعیین کنید 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18" w:space="0" w:color="auto"/>
              <w:bottom w:val="single" w:sz="4" w:space="0" w:color="auto"/>
            </w:tcBorders>
          </w:tcPr>
          <w:p w:rsidR="00631FB9" w:rsidRPr="00F834FA" w:rsidRDefault="00A5570E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اشیاء مرکب را به هیچ وجه نمی توان از هم جدا نمود.                                                                                 صحیح</w:t>
            </w:r>
            <w:r>
              <w:rPr>
                <w:rFonts w:cs="B Mitra" w:hint="cs"/>
                <w:lang w:bidi="fa-IR"/>
              </w:rPr>
              <w:sym w:font="Wingdings" w:char="F06F"/>
            </w:r>
            <w:r>
              <w:rPr>
                <w:rFonts w:cs="B Mitra" w:hint="cs"/>
                <w:rtl/>
                <w:lang w:bidi="fa-IR"/>
              </w:rPr>
              <w:t xml:space="preserve">      غلط </w:t>
            </w:r>
            <w:r>
              <w:rPr>
                <w:rFonts w:cs="B Mitra" w:hint="cs"/>
                <w:lang w:bidi="fa-IR"/>
              </w:rPr>
              <w:sym w:font="Wingdings" w:char="F06F"/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A5570E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در برنامه </w:t>
            </w:r>
            <w:r>
              <w:rPr>
                <w:rFonts w:cs="B Mitra"/>
                <w:lang w:bidi="fa-IR"/>
              </w:rPr>
              <w:t>Corel Draw</w:t>
            </w:r>
            <w:r>
              <w:rPr>
                <w:rFonts w:cs="B Mitra" w:hint="cs"/>
                <w:rtl/>
                <w:lang w:bidi="fa-IR"/>
              </w:rPr>
              <w:t xml:space="preserve"> می توان طرح برداری به نقشه بیتی تبدیل کرد.                                                       صحیح</w:t>
            </w:r>
            <w:r>
              <w:rPr>
                <w:rFonts w:cs="B Mitra" w:hint="cs"/>
                <w:lang w:bidi="fa-IR"/>
              </w:rPr>
              <w:sym w:font="Wingdings" w:char="F06F"/>
            </w:r>
            <w:r>
              <w:rPr>
                <w:rFonts w:cs="B Mitra" w:hint="cs"/>
                <w:rtl/>
                <w:lang w:bidi="fa-IR"/>
              </w:rPr>
              <w:t xml:space="preserve">      غلط </w:t>
            </w:r>
            <w:r>
              <w:rPr>
                <w:rFonts w:cs="B Mitra" w:hint="cs"/>
                <w:lang w:bidi="fa-IR"/>
              </w:rPr>
              <w:sym w:font="Wingdings" w:char="F06F"/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A5570E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از فیلترها برای کاهش حجم تصاویر استفاده می شود.                                                                                 صحیح</w:t>
            </w:r>
            <w:r>
              <w:rPr>
                <w:rFonts w:cs="B Mitra" w:hint="cs"/>
                <w:lang w:bidi="fa-IR"/>
              </w:rPr>
              <w:sym w:font="Wingdings" w:char="F06F"/>
            </w:r>
            <w:r>
              <w:rPr>
                <w:rFonts w:cs="B Mitra" w:hint="cs"/>
                <w:rtl/>
                <w:lang w:bidi="fa-IR"/>
              </w:rPr>
              <w:t xml:space="preserve">      غلط </w:t>
            </w:r>
            <w:r>
              <w:rPr>
                <w:rFonts w:cs="B Mitra" w:hint="cs"/>
                <w:lang w:bidi="fa-IR"/>
              </w:rPr>
              <w:sym w:font="Wingdings" w:char="F06F"/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380B8A" w:rsidP="00A5570E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متن سازگار با وب را می توان در ویراستار </w:t>
            </w:r>
            <w:r>
              <w:rPr>
                <w:rFonts w:cs="B Mitra"/>
                <w:lang w:bidi="fa-IR"/>
              </w:rPr>
              <w:t>HTML</w:t>
            </w:r>
            <w:r>
              <w:rPr>
                <w:rFonts w:cs="B Mitra" w:hint="cs"/>
                <w:rtl/>
                <w:lang w:bidi="fa-IR"/>
              </w:rPr>
              <w:t xml:space="preserve"> ویرایش نمود.   </w:t>
            </w:r>
            <w:r w:rsidR="00A5570E">
              <w:rPr>
                <w:rFonts w:cs="B Mitra" w:hint="cs"/>
                <w:rtl/>
                <w:lang w:bidi="fa-IR"/>
              </w:rPr>
              <w:t xml:space="preserve">                                                              </w:t>
            </w:r>
            <w:r>
              <w:rPr>
                <w:rFonts w:cs="B Mitra" w:hint="cs"/>
                <w:rtl/>
                <w:lang w:bidi="fa-IR"/>
              </w:rPr>
              <w:t>صحیح</w:t>
            </w:r>
            <w:r>
              <w:rPr>
                <w:rFonts w:cs="B Mitra" w:hint="cs"/>
                <w:lang w:bidi="fa-IR"/>
              </w:rPr>
              <w:sym w:font="Wingdings" w:char="F06F"/>
            </w:r>
            <w:r>
              <w:rPr>
                <w:rFonts w:cs="B Mitra" w:hint="cs"/>
                <w:rtl/>
                <w:lang w:bidi="fa-IR"/>
              </w:rPr>
              <w:t xml:space="preserve">      غلط </w:t>
            </w:r>
            <w:r>
              <w:rPr>
                <w:rFonts w:cs="B Mitra" w:hint="cs"/>
                <w:lang w:bidi="fa-IR"/>
              </w:rPr>
              <w:sym w:font="Wingdings" w:char="F06F"/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504C42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تصاویر بزرگتر از صفحه طراحی را نمی توان چاپ کرد .             </w:t>
            </w:r>
            <w:r w:rsidR="00A5570E">
              <w:rPr>
                <w:rFonts w:cs="B Mitra" w:hint="cs"/>
                <w:rtl/>
                <w:lang w:bidi="fa-IR"/>
              </w:rPr>
              <w:t xml:space="preserve">                                                              </w:t>
            </w:r>
            <w:r>
              <w:rPr>
                <w:rFonts w:cs="B Mitra" w:hint="cs"/>
                <w:rtl/>
                <w:lang w:bidi="fa-IR"/>
              </w:rPr>
              <w:t xml:space="preserve">    صحیح</w:t>
            </w:r>
            <w:r>
              <w:rPr>
                <w:rFonts w:cs="B Mitra" w:hint="cs"/>
                <w:lang w:bidi="fa-IR"/>
              </w:rPr>
              <w:sym w:font="Wingdings" w:char="F06F"/>
            </w:r>
            <w:r>
              <w:rPr>
                <w:rFonts w:cs="B Mitra" w:hint="cs"/>
                <w:rtl/>
                <w:lang w:bidi="fa-IR"/>
              </w:rPr>
              <w:t xml:space="preserve">      غلط </w:t>
            </w:r>
            <w:r>
              <w:rPr>
                <w:rFonts w:cs="B Mitra" w:hint="cs"/>
                <w:lang w:bidi="fa-IR"/>
              </w:rPr>
              <w:sym w:font="Wingdings" w:char="F06F"/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41635C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از متن های هنری برای درج توضیحات طولانی استفاده می شود.     </w:t>
            </w:r>
            <w:r w:rsidR="00A5570E">
              <w:rPr>
                <w:rFonts w:cs="B Mitra" w:hint="cs"/>
                <w:rtl/>
                <w:lang w:bidi="fa-IR"/>
              </w:rPr>
              <w:t xml:space="preserve">                                                              </w:t>
            </w:r>
            <w:r>
              <w:rPr>
                <w:rFonts w:cs="B Mitra" w:hint="cs"/>
                <w:rtl/>
                <w:lang w:bidi="fa-IR"/>
              </w:rPr>
              <w:t>صحیح</w:t>
            </w:r>
            <w:r>
              <w:rPr>
                <w:rFonts w:cs="B Mitra" w:hint="cs"/>
                <w:lang w:bidi="fa-IR"/>
              </w:rPr>
              <w:sym w:font="Wingdings" w:char="F06F"/>
            </w:r>
            <w:r>
              <w:rPr>
                <w:rFonts w:cs="B Mitra" w:hint="cs"/>
                <w:rtl/>
                <w:lang w:bidi="fa-IR"/>
              </w:rPr>
              <w:t xml:space="preserve">      غلط </w:t>
            </w:r>
            <w:r>
              <w:rPr>
                <w:rFonts w:cs="B Mitra" w:hint="cs"/>
                <w:lang w:bidi="fa-IR"/>
              </w:rPr>
              <w:sym w:font="Wingdings" w:char="F06F"/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631FB9" w:rsidP="00631FB9">
            <w:pPr>
              <w:rPr>
                <w:rFonts w:cs="B Koodak"/>
                <w:rtl/>
                <w:lang w:bidi="fa-IR"/>
              </w:rPr>
            </w:pPr>
            <w:r w:rsidRPr="00F834FA">
              <w:rPr>
                <w:rFonts w:cs="B Koodak" w:hint="cs"/>
                <w:rtl/>
                <w:lang w:bidi="fa-IR"/>
              </w:rPr>
              <w:t xml:space="preserve">بخش دوم : معادل عبارت سمت راست را از ستون سمت چپ انتخاب و در مقابل آن بنویسید 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1FB9" w:rsidRPr="00F834FA" w:rsidRDefault="00954B9E" w:rsidP="00631FB9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پشتیبان گیری </w:t>
            </w: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824029" w:rsidP="00F834F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Behavior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1FB9" w:rsidRPr="00F834FA" w:rsidRDefault="00824029" w:rsidP="00631FB9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رفتار </w:t>
            </w: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824029" w:rsidP="00F834F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Leaflet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1FB9" w:rsidRPr="00F834FA" w:rsidRDefault="00824029" w:rsidP="00631FB9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محاوره ای </w:t>
            </w: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824029" w:rsidP="00F834F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B</w:t>
            </w:r>
            <w:r w:rsidR="00954B9E">
              <w:rPr>
                <w:rFonts w:cs="B Mitra"/>
                <w:lang w:bidi="fa-IR"/>
              </w:rPr>
              <w:t>ackup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1FB9" w:rsidRPr="00F834FA" w:rsidRDefault="00824029" w:rsidP="00631FB9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لنگر </w:t>
            </w: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945A90" w:rsidP="00F834F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Master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1FB9" w:rsidRPr="00F834FA" w:rsidRDefault="00824029" w:rsidP="00631FB9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ورقه ، نشریه </w:t>
            </w: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824029" w:rsidP="00F834F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Attribute</w:t>
            </w:r>
          </w:p>
        </w:tc>
      </w:tr>
      <w:tr w:rsidR="005C592D" w:rsidRPr="00F834FA" w:rsidTr="00E24FE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54B9E" w:rsidRPr="00F834FA" w:rsidRDefault="00954B9E" w:rsidP="00E24FE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54B9E" w:rsidRPr="00F834FA" w:rsidRDefault="00824029" w:rsidP="00E24FE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صفت </w:t>
            </w: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54B9E" w:rsidRPr="00F834FA" w:rsidRDefault="00824029" w:rsidP="00E24FE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Interactive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31FB9" w:rsidRPr="00F834FA" w:rsidRDefault="00631FB9" w:rsidP="00954B9E">
            <w:pPr>
              <w:ind w:left="141"/>
              <w:rPr>
                <w:rFonts w:cs="B Mitra"/>
                <w:rtl/>
                <w:lang w:bidi="fa-IR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31FB9" w:rsidRPr="00F834FA" w:rsidRDefault="00631FB9" w:rsidP="00631FB9">
            <w:pPr>
              <w:rPr>
                <w:rFonts w:cs="B Mitra"/>
                <w:rtl/>
                <w:lang w:bidi="fa-IR"/>
              </w:rPr>
            </w:pPr>
          </w:p>
        </w:tc>
        <w:tc>
          <w:tcPr>
            <w:tcW w:w="537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945A90" w:rsidP="00F834FA">
            <w:pPr>
              <w:numPr>
                <w:ilvl w:val="0"/>
                <w:numId w:val="6"/>
              </w:numPr>
              <w:bidi w:val="0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lang w:bidi="fa-IR"/>
              </w:rPr>
              <w:t>Anchor</w:t>
            </w:r>
          </w:p>
        </w:tc>
      </w:tr>
      <w:tr w:rsidR="00631FB9" w:rsidRPr="00F834FA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631FB9" w:rsidRPr="00F834FA" w:rsidRDefault="00631FB9" w:rsidP="00631FB9">
            <w:pPr>
              <w:rPr>
                <w:rFonts w:cs="B Koodak"/>
                <w:rtl/>
                <w:lang w:bidi="fa-IR"/>
              </w:rPr>
            </w:pPr>
            <w:r w:rsidRPr="00F834FA">
              <w:rPr>
                <w:rFonts w:cs="B Koodak" w:hint="cs"/>
                <w:rtl/>
                <w:lang w:bidi="fa-IR"/>
              </w:rPr>
              <w:t xml:space="preserve">بخش سوم : سئوالات چهارگزینه ای </w:t>
            </w: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1FB9" w:rsidRPr="009D32C0" w:rsidRDefault="00954B9E" w:rsidP="00954B9E">
            <w:pPr>
              <w:rPr>
                <w:rFonts w:cs="B Koodak"/>
                <w:rtl/>
                <w:lang w:bidi="fa-IR"/>
              </w:rPr>
            </w:pPr>
            <w:r w:rsidRPr="009D32C0">
              <w:rPr>
                <w:rFonts w:cs="B Koodak" w:hint="cs"/>
                <w:rtl/>
                <w:lang w:bidi="fa-IR"/>
              </w:rPr>
              <w:t>کدام گزینه برای ایجاد چند صفحه جدید به طور همزمان استفاده می شود؟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954B9E">
              <w:rPr>
                <w:rFonts w:hint="cs"/>
                <w:rtl/>
                <w:lang w:bidi="fa-IR"/>
              </w:rPr>
              <w:t>–</w:t>
            </w:r>
            <w:r w:rsidR="00954B9E">
              <w:rPr>
                <w:rFonts w:cs="B Mitra" w:hint="cs"/>
                <w:rtl/>
                <w:lang w:bidi="fa-IR"/>
              </w:rPr>
              <w:t xml:space="preserve"> </w:t>
            </w:r>
            <w:r w:rsidR="00954B9E">
              <w:rPr>
                <w:rFonts w:cs="B Mitra"/>
                <w:lang w:bidi="fa-IR"/>
              </w:rPr>
              <w:t>Page</w:t>
            </w:r>
            <w:r w:rsidR="00954B9E" w:rsidRPr="00954B9E">
              <w:rPr>
                <w:rFonts w:cs="B Mitra"/>
                <w:lang w:bidi="fa-IR"/>
              </w:rPr>
              <w:sym w:font="Wingdings" w:char="F0E0"/>
            </w:r>
            <w:r w:rsidR="00954B9E">
              <w:rPr>
                <w:rFonts w:cs="B Mitra"/>
                <w:lang w:bidi="fa-IR"/>
              </w:rPr>
              <w:t xml:space="preserve"> Insert page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954B9E">
              <w:rPr>
                <w:rFonts w:cs="B Mitra" w:hint="cs"/>
                <w:rtl/>
                <w:lang w:bidi="fa-IR"/>
              </w:rPr>
              <w:t xml:space="preserve">کلیک روی دکمه + پائین در نوار پائین محیط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954B9E">
              <w:rPr>
                <w:rFonts w:cs="B Mitra"/>
                <w:lang w:bidi="fa-IR"/>
              </w:rPr>
              <w:t xml:space="preserve">Layout </w:t>
            </w:r>
            <w:r w:rsidR="00954B9E" w:rsidRPr="00954B9E">
              <w:rPr>
                <w:rFonts w:cs="B Mitra"/>
                <w:lang w:bidi="fa-IR"/>
              </w:rPr>
              <w:sym w:font="Wingdings" w:char="F0E0"/>
            </w:r>
            <w:r w:rsidR="00954B9E">
              <w:rPr>
                <w:rFonts w:cs="B Mitra"/>
                <w:lang w:bidi="fa-IR"/>
              </w:rPr>
              <w:t xml:space="preserve"> Insert page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954B9E">
              <w:rPr>
                <w:rFonts w:cs="B Mitra"/>
                <w:lang w:bidi="fa-IR"/>
              </w:rPr>
              <w:t xml:space="preserve">file </w:t>
            </w:r>
            <w:r w:rsidR="00954B9E" w:rsidRPr="00954B9E">
              <w:rPr>
                <w:rFonts w:cs="B Mitra"/>
                <w:lang w:bidi="fa-IR"/>
              </w:rPr>
              <w:sym w:font="Wingdings" w:char="F0E0"/>
            </w:r>
            <w:r w:rsidR="00954B9E">
              <w:rPr>
                <w:rFonts w:cs="B Mitra"/>
                <w:lang w:bidi="fa-IR"/>
              </w:rPr>
              <w:t xml:space="preserve"> new page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9D32C0" w:rsidRDefault="009D32C0" w:rsidP="00F834FA">
            <w:pPr>
              <w:rPr>
                <w:rFonts w:cs="B Koodak"/>
                <w:rtl/>
                <w:lang w:bidi="fa-IR"/>
              </w:rPr>
            </w:pPr>
            <w:r w:rsidRPr="009D32C0">
              <w:rPr>
                <w:rFonts w:cs="B Koodak" w:hint="cs"/>
                <w:rtl/>
                <w:lang w:bidi="fa-IR"/>
              </w:rPr>
              <w:t>در کدام حالت نمایشی سایه ها، رنگها و جلوه های ویژه مخفی شده و اشیاء توسط خطوط نازکی دیده می شوند؟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9D32C0">
              <w:rPr>
                <w:rFonts w:hint="cs"/>
                <w:rtl/>
                <w:lang w:bidi="fa-IR"/>
              </w:rPr>
              <w:t>–</w:t>
            </w:r>
            <w:r w:rsidR="009D32C0">
              <w:rPr>
                <w:rFonts w:cs="B Mitra"/>
                <w:lang w:bidi="fa-IR"/>
              </w:rPr>
              <w:t xml:space="preserve">Wireframe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9D32C0">
              <w:rPr>
                <w:rFonts w:cs="B Mitra"/>
                <w:lang w:bidi="fa-IR"/>
              </w:rPr>
              <w:t xml:space="preserve">Simple Wireframe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9D32C0">
              <w:rPr>
                <w:rFonts w:cs="B Mitra" w:hint="cs"/>
                <w:rtl/>
                <w:lang w:bidi="fa-IR"/>
              </w:rPr>
              <w:t xml:space="preserve"> </w:t>
            </w:r>
            <w:r w:rsidR="009D32C0">
              <w:rPr>
                <w:rFonts w:cs="B Mitra"/>
                <w:lang w:bidi="fa-IR"/>
              </w:rPr>
              <w:t xml:space="preserve">Draft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9D32C0">
              <w:rPr>
                <w:rFonts w:cs="B Mitra" w:hint="cs"/>
                <w:rtl/>
                <w:lang w:bidi="fa-IR"/>
              </w:rPr>
              <w:t xml:space="preserve"> </w:t>
            </w:r>
            <w:r w:rsidR="009D32C0">
              <w:rPr>
                <w:rFonts w:cs="B Mitra"/>
                <w:lang w:bidi="fa-IR"/>
              </w:rPr>
              <w:t>Normal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9D32C0" w:rsidRDefault="009D32C0" w:rsidP="009D32C0">
            <w:pPr>
              <w:ind w:left="278" w:hanging="357"/>
              <w:contextualSpacing/>
              <w:rPr>
                <w:rFonts w:cs="B Koodak"/>
                <w:rtl/>
              </w:rPr>
            </w:pPr>
            <w:r w:rsidRPr="009D65DC">
              <w:rPr>
                <w:rFonts w:ascii="Tahoma" w:hAnsi="Tahoma" w:cs="B Koodak" w:hint="cs"/>
                <w:rtl/>
              </w:rPr>
              <w:t xml:space="preserve">برای تغییر صفر خط کش در راستای افقی و عمودی از کدام قسمت کادر محاوره ای </w:t>
            </w:r>
            <w:r w:rsidRPr="009D65DC">
              <w:rPr>
                <w:rFonts w:ascii="Tahoma" w:hAnsi="Tahoma" w:cs="B Koodak"/>
              </w:rPr>
              <w:t>Options</w:t>
            </w:r>
            <w:r w:rsidRPr="009D65DC">
              <w:rPr>
                <w:rFonts w:ascii="Tahoma" w:hAnsi="Tahoma" w:cs="B Koodak" w:hint="cs"/>
                <w:rtl/>
              </w:rPr>
              <w:t xml:space="preserve"> </w:t>
            </w:r>
            <w:r w:rsidR="00E22CED">
              <w:rPr>
                <w:rFonts w:ascii="Tahoma" w:hAnsi="Tahoma" w:cs="B Koodak" w:hint="cs"/>
                <w:rtl/>
              </w:rPr>
              <w:t xml:space="preserve">بخش </w:t>
            </w:r>
            <w:r w:rsidR="00E22CED">
              <w:rPr>
                <w:rFonts w:ascii="Tahoma" w:hAnsi="Tahoma" w:cs="B Koodak"/>
              </w:rPr>
              <w:t xml:space="preserve">ruler </w:t>
            </w:r>
            <w:r w:rsidR="00E22CED">
              <w:rPr>
                <w:rFonts w:ascii="Tahoma" w:hAnsi="Tahoma" w:cs="B Koodak" w:hint="cs"/>
                <w:rtl/>
                <w:lang w:bidi="fa-IR"/>
              </w:rPr>
              <w:t xml:space="preserve"> </w:t>
            </w:r>
            <w:r w:rsidRPr="009D65DC">
              <w:rPr>
                <w:rFonts w:ascii="Tahoma" w:hAnsi="Tahoma" w:cs="B Koodak" w:hint="cs"/>
                <w:rtl/>
              </w:rPr>
              <w:t>استفاده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9D32C0" w:rsidRPr="003C295D">
              <w:rPr>
                <w:rFonts w:cs="B Mitra"/>
                <w:lang w:bidi="fa-IR"/>
              </w:rPr>
              <w:t xml:space="preserve"> Nudge</w:t>
            </w:r>
            <w:r w:rsidR="009D32C0" w:rsidRPr="003C295D">
              <w:rPr>
                <w:rFonts w:cs="B Mitra" w:hint="cs"/>
                <w:rtl/>
                <w:lang w:bidi="fa-IR"/>
              </w:rPr>
              <w:t xml:space="preserve">                  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9D32C0" w:rsidRPr="003C295D">
              <w:rPr>
                <w:rFonts w:cs="B Mitra"/>
                <w:lang w:bidi="fa-IR"/>
              </w:rPr>
              <w:t>Units</w:t>
            </w:r>
            <w:r w:rsidR="009D32C0" w:rsidRPr="003C295D">
              <w:rPr>
                <w:rFonts w:cs="B Mitra" w:hint="cs"/>
                <w:rtl/>
                <w:lang w:bidi="fa-IR"/>
              </w:rPr>
              <w:t xml:space="preserve">      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9D32C0" w:rsidRPr="003C295D">
              <w:rPr>
                <w:rFonts w:cs="B Mitra"/>
                <w:lang w:bidi="fa-IR"/>
              </w:rPr>
              <w:t>Origin</w:t>
            </w:r>
            <w:r w:rsidR="009D32C0" w:rsidRPr="003C295D">
              <w:rPr>
                <w:rFonts w:cs="B Mitra" w:hint="cs"/>
                <w:rtl/>
                <w:lang w:bidi="fa-IR"/>
              </w:rPr>
              <w:t xml:space="preserve">           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9D32C0" w:rsidRPr="003C295D">
              <w:rPr>
                <w:rFonts w:cs="B Mitra"/>
                <w:lang w:bidi="fa-IR"/>
              </w:rPr>
              <w:t>Tick divisions</w:t>
            </w:r>
          </w:p>
        </w:tc>
        <w:tc>
          <w:tcPr>
            <w:tcW w:w="58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9D32C0" w:rsidRDefault="009D32C0" w:rsidP="009D32C0">
            <w:pPr>
              <w:ind w:left="278" w:hanging="357"/>
              <w:contextualSpacing/>
              <w:rPr>
                <w:rFonts w:cs="B Koodak"/>
                <w:rtl/>
              </w:rPr>
            </w:pPr>
            <w:r w:rsidRPr="009D65DC">
              <w:rPr>
                <w:rFonts w:ascii="Tahoma" w:hAnsi="Tahoma" w:cs="B Koodak" w:hint="cs"/>
                <w:rtl/>
              </w:rPr>
              <w:t xml:space="preserve">قابلیت </w:t>
            </w:r>
            <w:r w:rsidRPr="009D65DC">
              <w:rPr>
                <w:rFonts w:ascii="Tahoma" w:hAnsi="Tahoma" w:cs="B Koodak"/>
              </w:rPr>
              <w:t>Snap</w:t>
            </w:r>
            <w:r w:rsidRPr="009D65DC">
              <w:rPr>
                <w:rFonts w:ascii="Tahoma" w:hAnsi="Tahoma" w:cs="B Koodak" w:hint="cs"/>
                <w:rtl/>
              </w:rPr>
              <w:t xml:space="preserve"> در خطوط راهنما چه کاری انجام می دهد؟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9D32C0" w:rsidRPr="009D65DC">
              <w:rPr>
                <w:rFonts w:ascii="Tahoma" w:hAnsi="Tahoma" w:cs="B Koodak" w:hint="cs"/>
                <w:rtl/>
              </w:rPr>
              <w:t xml:space="preserve"> </w:t>
            </w:r>
            <w:r w:rsidR="009D32C0" w:rsidRPr="00313C34">
              <w:rPr>
                <w:rFonts w:cs="B Mitra" w:hint="cs"/>
                <w:rtl/>
                <w:lang w:bidi="fa-IR"/>
              </w:rPr>
              <w:t>تغییر رنگ خطوط</w:t>
            </w:r>
            <w:r w:rsidR="009D32C0" w:rsidRPr="009D65DC">
              <w:rPr>
                <w:rFonts w:ascii="Tahoma" w:hAnsi="Tahoma" w:cs="B Koodak" w:hint="cs"/>
                <w:rtl/>
              </w:rPr>
              <w:t xml:space="preserve">      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313C34" w:rsidRPr="00313C34">
              <w:rPr>
                <w:rFonts w:cs="B Mitra" w:hint="cs"/>
                <w:rtl/>
                <w:lang w:bidi="fa-IR"/>
              </w:rPr>
              <w:t>مورب کردن خطوط</w:t>
            </w:r>
            <w:r w:rsidR="00313C34" w:rsidRPr="009D65DC">
              <w:rPr>
                <w:rFonts w:ascii="Tahoma" w:hAnsi="Tahoma" w:cs="B Koodak" w:hint="cs"/>
                <w:rtl/>
              </w:rPr>
              <w:t xml:space="preserve">    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313C34" w:rsidRPr="00313C34">
              <w:rPr>
                <w:rFonts w:cs="B Mitra" w:hint="cs"/>
                <w:rtl/>
                <w:lang w:bidi="fa-IR"/>
              </w:rPr>
              <w:t xml:space="preserve">مخفی و ظاهر کردن خطوط   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313C34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313C34" w:rsidRPr="00313C34">
              <w:rPr>
                <w:rFonts w:cs="B Mitra" w:hint="cs"/>
                <w:rtl/>
                <w:lang w:bidi="fa-IR"/>
              </w:rPr>
              <w:t xml:space="preserve">جذب اشکال نزدیک خطوط 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57386F" w:rsidRDefault="00E22CED" w:rsidP="00E22CED">
            <w:pPr>
              <w:ind w:left="278" w:hanging="357"/>
              <w:contextualSpacing/>
              <w:rPr>
                <w:rFonts w:cs="B Koodak"/>
                <w:rtl/>
              </w:rPr>
            </w:pPr>
            <w:r w:rsidRPr="009D65DC">
              <w:rPr>
                <w:rFonts w:ascii="Tahoma" w:hAnsi="Tahoma" w:cs="B Koodak" w:hint="cs"/>
                <w:rtl/>
              </w:rPr>
              <w:t>در کدام گره ، دستگیره ها از نظر اندازه مستقل و از نظر جهت حرکت به هم وابسته هستند؟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57386F" w:rsidRDefault="00631FB9" w:rsidP="00E22CED">
            <w:pPr>
              <w:rPr>
                <w:rFonts w:cs="B Koodak"/>
                <w:rtl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E22CED">
              <w:rPr>
                <w:rFonts w:hint="cs"/>
                <w:rtl/>
                <w:lang w:bidi="fa-IR"/>
              </w:rPr>
              <w:t>–</w:t>
            </w:r>
            <w:r w:rsidR="0057386F" w:rsidRPr="009D65DC">
              <w:rPr>
                <w:rFonts w:ascii="Tahoma" w:hAnsi="Tahoma" w:cs="B Koodak"/>
                <w:u w:val="single"/>
                <w:rtl/>
              </w:rPr>
              <w:t xml:space="preserve"> </w:t>
            </w:r>
            <w:r w:rsidR="00E22CED">
              <w:rPr>
                <w:rFonts w:ascii="Tahoma" w:hAnsi="Tahoma" w:cs="B Koodak"/>
              </w:rPr>
              <w:t xml:space="preserve">Smooth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E22CED">
              <w:rPr>
                <w:rFonts w:ascii="Tahoma" w:hAnsi="Tahoma" w:cs="B Koodak"/>
              </w:rPr>
              <w:t xml:space="preserve">Symmetrical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E22CED">
              <w:rPr>
                <w:rFonts w:cs="B Mitra"/>
                <w:lang w:bidi="fa-IR"/>
              </w:rPr>
              <w:t xml:space="preserve">Cusp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د-</w:t>
            </w:r>
            <w:r w:rsidR="00E22CED">
              <w:rPr>
                <w:rFonts w:cs="B Mitra" w:hint="cs"/>
                <w:rtl/>
                <w:lang w:bidi="fa-IR"/>
              </w:rPr>
              <w:t xml:space="preserve">  موارد الف و ب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E22CED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الگوهای ترسیمی در </w:t>
            </w:r>
            <w:r w:rsidRPr="00896382">
              <w:rPr>
                <w:rFonts w:ascii="Tahoma" w:hAnsi="Tahoma" w:cs="B Koodak"/>
              </w:rPr>
              <w:t>Corel Draw</w:t>
            </w:r>
            <w:r w:rsidRPr="00896382">
              <w:rPr>
                <w:rFonts w:ascii="Tahoma" w:hAnsi="Tahoma" w:cs="B Koodak" w:hint="cs"/>
                <w:rtl/>
              </w:rPr>
              <w:t xml:space="preserve"> با چه پسوندی ذخیره می شوند؟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E22CED">
              <w:rPr>
                <w:rFonts w:hint="cs"/>
                <w:rtl/>
                <w:lang w:bidi="fa-IR"/>
              </w:rPr>
              <w:t>–</w:t>
            </w:r>
            <w:r w:rsidR="00E22CED">
              <w:rPr>
                <w:rFonts w:cs="B Mitra"/>
                <w:lang w:bidi="fa-IR"/>
              </w:rPr>
              <w:t>CRD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E22CED">
              <w:rPr>
                <w:rFonts w:cs="B Mitra"/>
                <w:lang w:bidi="fa-IR"/>
              </w:rPr>
              <w:t>CDR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E22CED">
              <w:rPr>
                <w:rFonts w:cs="B Mitra" w:hint="cs"/>
                <w:rtl/>
                <w:lang w:bidi="fa-IR"/>
              </w:rPr>
              <w:t xml:space="preserve"> </w:t>
            </w:r>
            <w:r w:rsidR="00E22CED">
              <w:rPr>
                <w:rFonts w:cs="B Mitra"/>
                <w:lang w:bidi="fa-IR"/>
              </w:rPr>
              <w:t>CDT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E22CED">
              <w:rPr>
                <w:rFonts w:cs="B Mitra"/>
                <w:lang w:bidi="fa-IR"/>
              </w:rPr>
              <w:t xml:space="preserve">RCT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E22CED" w:rsidRDefault="00E22CED" w:rsidP="00E22CED">
            <w:pPr>
              <w:ind w:left="278" w:hanging="357"/>
              <w:contextualSpacing/>
              <w:rPr>
                <w:rFonts w:cs="B Koodak"/>
                <w:rtl/>
              </w:rPr>
            </w:pPr>
            <w:r w:rsidRPr="009D65DC">
              <w:rPr>
                <w:rFonts w:ascii="Tahoma" w:hAnsi="Tahoma" w:cs="B Koodak" w:hint="cs"/>
                <w:rtl/>
              </w:rPr>
              <w:t>در کدام نوع مارپیچ، فاصله پیچ ها یکسان است؟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E22CED">
        <w:trPr>
          <w:trHeight w:val="301"/>
        </w:trPr>
        <w:tc>
          <w:tcPr>
            <w:tcW w:w="614" w:type="dxa"/>
            <w:vMerge/>
            <w:tcBorders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E22CED">
              <w:rPr>
                <w:rFonts w:cs="B Mitra" w:hint="cs"/>
                <w:rtl/>
                <w:lang w:bidi="fa-IR"/>
              </w:rPr>
              <w:t xml:space="preserve"> </w:t>
            </w:r>
            <w:r w:rsidR="00E22CED">
              <w:rPr>
                <w:rFonts w:cs="B Mitra"/>
                <w:lang w:bidi="fa-IR"/>
              </w:rPr>
              <w:t>Spiral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E22CED">
              <w:rPr>
                <w:rFonts w:cs="B Mitra"/>
                <w:lang w:bidi="fa-IR"/>
              </w:rPr>
              <w:t xml:space="preserve">Normal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E22CED">
              <w:rPr>
                <w:rFonts w:cs="B Mitra"/>
                <w:lang w:bidi="fa-IR"/>
              </w:rPr>
              <w:t xml:space="preserve">Logarithmic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E22CED">
              <w:rPr>
                <w:rFonts w:cs="B Mitra"/>
                <w:lang w:bidi="fa-IR"/>
              </w:rPr>
              <w:t xml:space="preserve">Symmetrical </w:t>
            </w:r>
            <w:r w:rsidR="00E22CED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E22CED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E22CED" w:rsidRDefault="00E22CED" w:rsidP="00E22CED">
            <w:pPr>
              <w:ind w:left="278" w:hanging="357"/>
              <w:contextualSpacing/>
              <w:rPr>
                <w:rFonts w:cs="B Koodak"/>
                <w:rtl/>
              </w:rPr>
            </w:pPr>
            <w:r w:rsidRPr="009D65DC">
              <w:rPr>
                <w:rFonts w:ascii="Tahoma" w:hAnsi="Tahoma" w:cs="B Koodak" w:hint="cs"/>
                <w:rtl/>
              </w:rPr>
              <w:t xml:space="preserve">زمان ترسیم ستاره ، در کادر </w:t>
            </w:r>
            <w:r w:rsidRPr="009D65DC">
              <w:rPr>
                <w:rFonts w:ascii="Tahoma" w:hAnsi="Tahoma" w:cs="B Koodak"/>
              </w:rPr>
              <w:t>Sharpness of polygon</w:t>
            </w:r>
            <w:r w:rsidRPr="009D65DC">
              <w:rPr>
                <w:rFonts w:ascii="Tahoma" w:hAnsi="Tahoma" w:cs="B Koodak" w:hint="cs"/>
                <w:rtl/>
              </w:rPr>
              <w:t xml:space="preserve">  چه چیزی </w:t>
            </w:r>
            <w:r>
              <w:rPr>
                <w:rFonts w:ascii="Tahoma" w:hAnsi="Tahoma" w:cs="B Koodak" w:hint="cs"/>
                <w:rtl/>
              </w:rPr>
              <w:t xml:space="preserve">مشخص </w:t>
            </w:r>
            <w:r w:rsidRPr="009D65DC">
              <w:rPr>
                <w:rFonts w:ascii="Tahoma" w:hAnsi="Tahoma" w:cs="B Koodak" w:hint="cs"/>
                <w:rtl/>
              </w:rPr>
              <w:t xml:space="preserve">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E22CED">
        <w:trPr>
          <w:trHeight w:val="301"/>
        </w:trPr>
        <w:tc>
          <w:tcPr>
            <w:tcW w:w="614" w:type="dxa"/>
            <w:vMerge/>
            <w:tcBorders>
              <w:top w:val="single" w:sz="4" w:space="0" w:color="auto"/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E22CED" w:rsidRDefault="00631FB9" w:rsidP="00F834FA">
            <w:pPr>
              <w:rPr>
                <w:rFonts w:cs="B Mitra"/>
                <w:rtl/>
                <w:lang w:bidi="fa-IR"/>
              </w:rPr>
            </w:pPr>
            <w:r w:rsidRPr="00E22CED">
              <w:rPr>
                <w:rFonts w:cs="B Mitra" w:hint="cs"/>
                <w:rtl/>
                <w:lang w:bidi="fa-IR"/>
              </w:rPr>
              <w:t>الف -</w:t>
            </w:r>
            <w:r w:rsidR="00E22CED" w:rsidRPr="00E22CED">
              <w:rPr>
                <w:rFonts w:cs="B Mitra" w:hint="cs"/>
                <w:rtl/>
                <w:lang w:bidi="fa-IR"/>
              </w:rPr>
              <w:t xml:space="preserve"> </w:t>
            </w:r>
            <w:r w:rsidR="00E22CED" w:rsidRPr="00E22CED">
              <w:rPr>
                <w:rFonts w:cs="B Mitra"/>
                <w:rtl/>
                <w:lang w:bidi="fa-IR"/>
              </w:rPr>
              <w:t xml:space="preserve">میزان تیزی پره </w:t>
            </w:r>
            <w:r w:rsidR="00E22CED" w:rsidRPr="00E22CED">
              <w:rPr>
                <w:rFonts w:cs="B Mitra" w:hint="cs"/>
                <w:rtl/>
                <w:lang w:bidi="fa-IR"/>
              </w:rPr>
              <w:t>ها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E22CED" w:rsidRPr="00E22CED">
              <w:rPr>
                <w:rFonts w:cs="B Mitra"/>
                <w:rtl/>
                <w:lang w:bidi="fa-IR"/>
              </w:rPr>
              <w:t>تعداد پره های ستاره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E22CED" w:rsidRPr="00E22CED">
              <w:rPr>
                <w:rFonts w:cs="B Mitra"/>
                <w:rtl/>
                <w:lang w:bidi="fa-IR"/>
              </w:rPr>
              <w:t>نوع ستاره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E22CED">
              <w:rPr>
                <w:rFonts w:cs="B Mitra" w:hint="cs"/>
                <w:rtl/>
                <w:lang w:bidi="fa-IR"/>
              </w:rPr>
              <w:t xml:space="preserve"> گردی گوشه ها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A80920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کدام ابزار برای حذف قطعات مجازی شکل استفاده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A80920">
              <w:rPr>
                <w:rFonts w:cs="B Mitra" w:hint="cs"/>
                <w:rtl/>
                <w:lang w:bidi="fa-IR"/>
              </w:rPr>
              <w:t xml:space="preserve"> </w:t>
            </w:r>
            <w:r w:rsidR="00A80920">
              <w:rPr>
                <w:rFonts w:cs="B Mitra" w:hint="cs"/>
                <w:noProof/>
                <w:lang w:bidi="fa-IR"/>
              </w:rPr>
              <w:drawing>
                <wp:inline distT="0" distB="0" distL="0" distR="0">
                  <wp:extent cx="247650" cy="3238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A80920">
              <w:rPr>
                <w:rFonts w:cs="B Mitra" w:hint="cs"/>
                <w:noProof/>
                <w:lang w:bidi="fa-IR"/>
              </w:rPr>
              <w:drawing>
                <wp:inline distT="0" distB="0" distL="0" distR="0">
                  <wp:extent cx="257175" cy="32385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7083" r="44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A80920">
              <w:rPr>
                <w:rFonts w:cs="B Mitra" w:hint="cs"/>
                <w:noProof/>
                <w:lang w:bidi="fa-IR"/>
              </w:rPr>
              <w:drawing>
                <wp:inline distT="0" distB="0" distL="0" distR="0">
                  <wp:extent cx="238125" cy="3238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8958" r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A80920">
              <w:rPr>
                <w:rFonts w:cs="B Mitra" w:hint="cs"/>
                <w:noProof/>
                <w:lang w:bidi="fa-IR"/>
              </w:rPr>
              <w:drawing>
                <wp:inline distT="0" distB="0" distL="0" distR="0">
                  <wp:extent cx="285750" cy="3238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6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A80920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کلید میانبر فرمان </w:t>
            </w:r>
            <w:r w:rsidRPr="00896382">
              <w:rPr>
                <w:rFonts w:ascii="Tahoma" w:hAnsi="Tahoma" w:cs="B Koodak"/>
              </w:rPr>
              <w:t>Break Apart</w:t>
            </w:r>
            <w:r w:rsidRPr="00896382">
              <w:rPr>
                <w:rFonts w:ascii="Tahoma" w:hAnsi="Tahoma" w:cs="B Koodak" w:hint="cs"/>
                <w:rtl/>
              </w:rPr>
              <w:t xml:space="preserve"> کدام گزینه است؟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A80920">
              <w:rPr>
                <w:rFonts w:hint="cs"/>
                <w:rtl/>
                <w:lang w:bidi="fa-IR"/>
              </w:rPr>
              <w:t>–</w:t>
            </w:r>
            <w:r w:rsidR="00A80920">
              <w:rPr>
                <w:rFonts w:cs="B Mitra" w:hint="cs"/>
                <w:rtl/>
                <w:lang w:bidi="fa-IR"/>
              </w:rPr>
              <w:t xml:space="preserve"> </w:t>
            </w:r>
            <w:r w:rsidR="00A80920">
              <w:rPr>
                <w:rFonts w:cs="B Mitra"/>
                <w:lang w:bidi="fa-IR"/>
              </w:rPr>
              <w:t>CTRL+P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A80920">
              <w:rPr>
                <w:rFonts w:cs="B Mitra"/>
                <w:lang w:bidi="fa-IR"/>
              </w:rPr>
              <w:t>CTRL+S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A80920">
              <w:rPr>
                <w:rFonts w:cs="B Mitra"/>
                <w:lang w:bidi="fa-IR"/>
              </w:rPr>
              <w:t>CTRL+K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A80920">
              <w:rPr>
                <w:rFonts w:cs="B Mitra"/>
                <w:lang w:bidi="fa-IR"/>
              </w:rPr>
              <w:t>CTRL+U</w:t>
            </w:r>
          </w:p>
        </w:tc>
        <w:tc>
          <w:tcPr>
            <w:tcW w:w="58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A80920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/>
              </w:rPr>
              <w:t>Corel Draw</w:t>
            </w:r>
            <w:r w:rsidRPr="00896382">
              <w:rPr>
                <w:rFonts w:ascii="Tahoma" w:hAnsi="Tahoma" w:cs="B Koodak" w:hint="cs"/>
                <w:rtl/>
              </w:rPr>
              <w:t xml:space="preserve"> تا چند مرحله قادر به لغو عملیات انجام شده می باشد؟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A80920">
              <w:rPr>
                <w:rFonts w:hint="cs"/>
                <w:rtl/>
                <w:lang w:bidi="fa-IR"/>
              </w:rPr>
              <w:t>–</w:t>
            </w:r>
            <w:r w:rsidR="00A80920">
              <w:rPr>
                <w:rFonts w:cs="B Mitra" w:hint="cs"/>
                <w:rtl/>
                <w:lang w:bidi="fa-IR"/>
              </w:rPr>
              <w:t xml:space="preserve"> 10 بار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A80920">
              <w:rPr>
                <w:rFonts w:cs="B Mitra" w:hint="cs"/>
                <w:rtl/>
                <w:lang w:bidi="fa-IR"/>
              </w:rPr>
              <w:t xml:space="preserve"> 20 بار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A80920">
              <w:rPr>
                <w:rFonts w:cs="B Mitra" w:hint="cs"/>
                <w:rtl/>
                <w:lang w:bidi="fa-IR"/>
              </w:rPr>
              <w:t xml:space="preserve"> بستگی به تنظیم دارد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35B21">
              <w:rPr>
                <w:rFonts w:cs="B Mitra" w:hint="cs"/>
                <w:rtl/>
                <w:lang w:bidi="fa-IR"/>
              </w:rPr>
              <w:t xml:space="preserve">30 بار 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8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435B21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کدام ترکیب فضای مشترک بین اشیاء را نتیجه می دهد؟</w:t>
            </w:r>
          </w:p>
        </w:tc>
        <w:tc>
          <w:tcPr>
            <w:tcW w:w="588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435B21">
              <w:rPr>
                <w:rFonts w:hint="cs"/>
                <w:rtl/>
                <w:lang w:bidi="fa-IR"/>
              </w:rPr>
              <w:t>–</w:t>
            </w:r>
            <w:r w:rsidR="00435B21">
              <w:rPr>
                <w:rFonts w:cs="B Mitra" w:hint="cs"/>
                <w:rtl/>
                <w:lang w:bidi="fa-IR"/>
              </w:rPr>
              <w:t xml:space="preserve"> </w:t>
            </w:r>
            <w:r w:rsidR="00435B21">
              <w:rPr>
                <w:rFonts w:cs="B Mitra"/>
                <w:lang w:bidi="fa-IR"/>
              </w:rPr>
              <w:t xml:space="preserve">Weld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35B21">
              <w:rPr>
                <w:rFonts w:cs="B Mitra" w:hint="cs"/>
                <w:rtl/>
                <w:lang w:bidi="fa-IR"/>
              </w:rPr>
              <w:t xml:space="preserve"> </w:t>
            </w:r>
            <w:r w:rsidR="00435B21">
              <w:rPr>
                <w:rFonts w:cs="B Mitra"/>
                <w:lang w:bidi="fa-IR"/>
              </w:rPr>
              <w:t>Trim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35B21">
              <w:rPr>
                <w:rFonts w:cs="B Mitra"/>
                <w:lang w:bidi="fa-IR"/>
              </w:rPr>
              <w:t>Simplify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35B21">
              <w:rPr>
                <w:rFonts w:cs="B Mitra"/>
                <w:lang w:bidi="fa-IR"/>
              </w:rPr>
              <w:t>Intersect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435B21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در چیدن رنگهای پالت، کدام گزینه ترتیب قرار گیری رنگها را معکوس می نماید؟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435B21">
              <w:rPr>
                <w:rFonts w:hint="cs"/>
                <w:rtl/>
                <w:lang w:bidi="fa-IR"/>
              </w:rPr>
              <w:t>–</w:t>
            </w:r>
            <w:r w:rsidR="00435B21">
              <w:rPr>
                <w:rFonts w:cs="B Mitra" w:hint="cs"/>
                <w:rtl/>
                <w:lang w:bidi="fa-IR"/>
              </w:rPr>
              <w:t xml:space="preserve"> </w:t>
            </w:r>
            <w:r w:rsidR="00435B21">
              <w:rPr>
                <w:rFonts w:cs="B Mitra"/>
                <w:lang w:bidi="fa-IR"/>
              </w:rPr>
              <w:t>Reverse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35B21">
              <w:rPr>
                <w:rFonts w:cs="B Mitra"/>
                <w:lang w:bidi="fa-IR"/>
              </w:rPr>
              <w:t>Hue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35B21">
              <w:rPr>
                <w:rFonts w:cs="B Mitra"/>
                <w:lang w:bidi="fa-IR"/>
              </w:rPr>
              <w:t>Brightness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435B2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35B21">
              <w:rPr>
                <w:rFonts w:cs="B Mitra" w:hint="cs"/>
                <w:rtl/>
                <w:lang w:bidi="fa-IR"/>
              </w:rPr>
              <w:t xml:space="preserve"> </w:t>
            </w:r>
            <w:r w:rsidR="00435B21">
              <w:rPr>
                <w:rFonts w:cs="B Mitra"/>
                <w:lang w:bidi="fa-IR"/>
              </w:rPr>
              <w:t xml:space="preserve">Saturation </w:t>
            </w:r>
            <w:r w:rsidR="00435B21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435B21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از این ابزار برای پرکننده الگو</w:t>
            </w:r>
            <w:r w:rsidR="00F53060" w:rsidRPr="00896382">
              <w:rPr>
                <w:rFonts w:ascii="Tahoma" w:hAnsi="Tahoma" w:cs="B Koodak" w:hint="cs"/>
                <w:rtl/>
              </w:rPr>
              <w:t xml:space="preserve"> (</w:t>
            </w:r>
            <w:r w:rsidR="00F53060" w:rsidRPr="00896382">
              <w:rPr>
                <w:rFonts w:ascii="Tahoma" w:hAnsi="Tahoma" w:cs="B Koodak"/>
              </w:rPr>
              <w:t>Pattern Fill</w:t>
            </w:r>
            <w:r w:rsidR="00F53060" w:rsidRPr="00896382">
              <w:rPr>
                <w:rFonts w:ascii="Tahoma" w:hAnsi="Tahoma" w:cs="B Koodak" w:hint="cs"/>
                <w:rtl/>
              </w:rPr>
              <w:t xml:space="preserve">) </w:t>
            </w:r>
            <w:r w:rsidRPr="00896382">
              <w:rPr>
                <w:rFonts w:ascii="Tahoma" w:hAnsi="Tahoma" w:cs="B Koodak" w:hint="cs"/>
                <w:rtl/>
              </w:rPr>
              <w:t xml:space="preserve"> استفاده می شود؟ 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435B21">
              <w:rPr>
                <w:rFonts w:cs="B Mitra" w:hint="cs"/>
                <w:noProof/>
                <w:lang w:bidi="fa-IR"/>
              </w:rPr>
              <w:drawing>
                <wp:inline distT="0" distB="0" distL="0" distR="0">
                  <wp:extent cx="238125" cy="304800"/>
                  <wp:effectExtent l="19050" t="0" r="9525" b="0"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5000" t="39063" r="31111" b="1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35B21" w:rsidRPr="00435B21">
              <w:rPr>
                <w:rFonts w:cs="B Mitra" w:hint="cs"/>
                <w:noProof/>
                <w:rtl/>
                <w:lang w:bidi="fa-IR"/>
              </w:rPr>
              <w:drawing>
                <wp:inline distT="0" distB="0" distL="0" distR="0">
                  <wp:extent cx="257175" cy="304800"/>
                  <wp:effectExtent l="19050" t="0" r="9525" b="0"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2222" t="39063" r="42778" b="1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35B21" w:rsidRPr="00435B21">
              <w:rPr>
                <w:rFonts w:cs="B Mitra" w:hint="cs"/>
                <w:noProof/>
                <w:rtl/>
                <w:lang w:bidi="fa-IR"/>
              </w:rPr>
              <w:drawing>
                <wp:inline distT="0" distB="0" distL="0" distR="0">
                  <wp:extent cx="238125" cy="304800"/>
                  <wp:effectExtent l="19050" t="0" r="9525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0555" t="39063" r="55556" b="1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35B21" w:rsidRPr="00435B21">
              <w:rPr>
                <w:rFonts w:cs="B Mitra" w:hint="cs"/>
                <w:noProof/>
                <w:rtl/>
                <w:lang w:bidi="fa-IR"/>
              </w:rPr>
              <w:drawing>
                <wp:inline distT="0" distB="0" distL="0" distR="0">
                  <wp:extent cx="276225" cy="304800"/>
                  <wp:effectExtent l="19050" t="0" r="9525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5555" t="39063" r="68334" b="1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631FB9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631FB9" w:rsidRPr="00F834FA" w:rsidRDefault="00631FB9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896382" w:rsidRDefault="00205616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در شکل روبرو </w:t>
            </w:r>
            <w:r w:rsidR="00F53060" w:rsidRPr="00896382">
              <w:rPr>
                <w:rFonts w:ascii="Tahoma" w:hAnsi="Tahoma" w:cs="B Koodak" w:hint="cs"/>
                <w:rtl/>
              </w:rPr>
              <w:t xml:space="preserve">کدام دستگیره در ابزار </w:t>
            </w:r>
            <w:r w:rsidR="00F53060" w:rsidRPr="00896382">
              <w:rPr>
                <w:rFonts w:ascii="Tahoma" w:hAnsi="Tahoma" w:cs="B Koodak"/>
              </w:rPr>
              <w:t>Interactive fill</w:t>
            </w:r>
            <w:r w:rsidR="00F53060" w:rsidRPr="00896382">
              <w:rPr>
                <w:rFonts w:ascii="Tahoma" w:hAnsi="Tahoma" w:cs="B Koodak" w:hint="cs"/>
                <w:rtl/>
              </w:rPr>
              <w:t xml:space="preserve"> برای چرخاندن الگو بکار می رود؟</w:t>
            </w:r>
            <w:r w:rsidRPr="00896382">
              <w:rPr>
                <w:rFonts w:ascii="Tahoma" w:hAnsi="Tahoma" w:cs="B Koodak" w:hint="cs"/>
                <w:rtl/>
              </w:rPr>
              <w:t xml:space="preserve"> </w:t>
            </w:r>
          </w:p>
          <w:p w:rsidR="00205616" w:rsidRPr="00896382" w:rsidRDefault="00205616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631FB9" w:rsidRPr="00F834FA" w:rsidRDefault="00205616" w:rsidP="00F834FA">
            <w:pPr>
              <w:rPr>
                <w:rFonts w:cs="B Mitra"/>
                <w:rtl/>
                <w:lang w:bidi="fa-IR"/>
              </w:rPr>
            </w:pPr>
            <w:r>
              <w:rPr>
                <w:rFonts w:cs="B Mitra"/>
                <w:noProof/>
                <w:rtl/>
                <w:lang w:bidi="fa-I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18415</wp:posOffset>
                  </wp:positionV>
                  <wp:extent cx="685800" cy="619125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923" t="19388" r="9540" b="14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F53060">
              <w:rPr>
                <w:rFonts w:hint="cs"/>
                <w:rtl/>
                <w:lang w:bidi="fa-IR"/>
              </w:rPr>
              <w:t>–</w:t>
            </w:r>
            <w:r w:rsidR="00F53060">
              <w:rPr>
                <w:rFonts w:cs="B Mitra" w:hint="cs"/>
                <w:rtl/>
                <w:lang w:bidi="fa-IR"/>
              </w:rPr>
              <w:t xml:space="preserve"> مربع </w:t>
            </w:r>
            <w:r w:rsidR="00205616">
              <w:rPr>
                <w:rFonts w:cs="B Mitra" w:hint="cs"/>
                <w:rtl/>
                <w:lang w:bidi="fa-IR"/>
              </w:rPr>
              <w:t xml:space="preserve">سیاه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F53060">
              <w:rPr>
                <w:rFonts w:cs="B Mitra" w:hint="cs"/>
                <w:rtl/>
                <w:lang w:bidi="fa-IR"/>
              </w:rPr>
              <w:t xml:space="preserve"> دایره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F53060">
              <w:rPr>
                <w:rFonts w:cs="B Mitra" w:hint="cs"/>
                <w:rtl/>
                <w:lang w:bidi="fa-IR"/>
              </w:rPr>
              <w:t xml:space="preserve">لوزی 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1FB9" w:rsidRPr="00F834FA" w:rsidRDefault="00631FB9" w:rsidP="00205616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F53060">
              <w:rPr>
                <w:rFonts w:cs="B Mitra" w:hint="cs"/>
                <w:rtl/>
                <w:lang w:bidi="fa-IR"/>
              </w:rPr>
              <w:t xml:space="preserve"> </w:t>
            </w:r>
            <w:r w:rsidR="00205616">
              <w:rPr>
                <w:rFonts w:cs="B Mitra" w:hint="cs"/>
                <w:rtl/>
                <w:lang w:bidi="fa-IR"/>
              </w:rPr>
              <w:t>مربع سفید</w:t>
            </w:r>
            <w:r w:rsidR="00F53060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631FB9" w:rsidRPr="00F834FA" w:rsidRDefault="00631FB9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DF0C5F" w:rsidP="00DF0C5F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در کادر </w:t>
            </w:r>
            <w:r w:rsidRPr="00896382">
              <w:rPr>
                <w:rFonts w:ascii="Tahoma" w:hAnsi="Tahoma" w:cs="B Koodak"/>
              </w:rPr>
              <w:t>Format text</w:t>
            </w:r>
            <w:r w:rsidRPr="00896382">
              <w:rPr>
                <w:rFonts w:ascii="Tahoma" w:hAnsi="Tahoma" w:cs="B Koodak" w:hint="cs"/>
                <w:rtl/>
              </w:rPr>
              <w:t xml:space="preserve"> کدام گزینه برای حالت اندیس و توان استفاده می شود؟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:rsidR="005D05F1" w:rsidRPr="00F834FA" w:rsidRDefault="005D05F1" w:rsidP="00A97126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DF0C5F">
              <w:rPr>
                <w:rFonts w:hint="cs"/>
                <w:rtl/>
                <w:lang w:bidi="fa-IR"/>
              </w:rPr>
              <w:t>–</w:t>
            </w:r>
            <w:r w:rsidR="00DF0C5F">
              <w:rPr>
                <w:rFonts w:cs="B Mitra"/>
                <w:lang w:bidi="fa-IR"/>
              </w:rPr>
              <w:t xml:space="preserve">Position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DF0C5F">
              <w:rPr>
                <w:rFonts w:cs="B Mitra" w:hint="cs"/>
                <w:rtl/>
                <w:lang w:bidi="fa-IR"/>
              </w:rPr>
              <w:t xml:space="preserve"> </w:t>
            </w:r>
            <w:r w:rsidR="00DF0C5F">
              <w:rPr>
                <w:rFonts w:cs="B Mitra"/>
                <w:lang w:bidi="fa-IR"/>
              </w:rPr>
              <w:t>Angle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DF0C5F">
              <w:rPr>
                <w:rFonts w:cs="B Mitra"/>
                <w:lang w:bidi="fa-IR"/>
              </w:rPr>
              <w:t>Uppercase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DF0C5F">
              <w:rPr>
                <w:rFonts w:cs="B Mitra"/>
                <w:lang w:bidi="fa-IR"/>
              </w:rPr>
              <w:t>Over line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A97126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DF0C5F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DF0C5F" w:rsidRDefault="00DF0C5F" w:rsidP="00DF0C5F">
            <w:pPr>
              <w:ind w:left="278" w:hanging="357"/>
              <w:contextualSpacing/>
              <w:rPr>
                <w:rFonts w:cs="B Koodak"/>
                <w:rtl/>
              </w:rPr>
            </w:pPr>
            <w:r w:rsidRPr="00DF0C5F">
              <w:rPr>
                <w:rFonts w:ascii="Tahoma" w:hAnsi="Tahoma" w:cs="B Koodak" w:hint="cs"/>
                <w:rtl/>
              </w:rPr>
              <w:t xml:space="preserve">گزینه </w:t>
            </w:r>
            <w:r w:rsidRPr="00DF0C5F">
              <w:rPr>
                <w:rFonts w:ascii="Tahoma" w:hAnsi="Tahoma" w:cs="B Koodak"/>
              </w:rPr>
              <w:t>Covert to paragraph text</w:t>
            </w:r>
            <w:r w:rsidRPr="00DF0C5F">
              <w:rPr>
                <w:rFonts w:ascii="Tahoma" w:hAnsi="Tahoma" w:cs="B Koodak" w:hint="cs"/>
                <w:rtl/>
              </w:rPr>
              <w:t xml:space="preserve"> از منوی </w:t>
            </w:r>
            <w:r w:rsidRPr="00DF0C5F">
              <w:rPr>
                <w:rFonts w:ascii="Tahoma" w:hAnsi="Tahoma" w:cs="B Koodak"/>
              </w:rPr>
              <w:t>Text</w:t>
            </w:r>
            <w:r w:rsidRPr="00DF0C5F">
              <w:rPr>
                <w:rFonts w:ascii="Tahoma" w:hAnsi="Tahoma" w:cs="B Koodak" w:hint="cs"/>
                <w:rtl/>
              </w:rPr>
              <w:t xml:space="preserve"> چه کاری انجام می دهد؟ 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DF0C5F">
              <w:rPr>
                <w:rFonts w:hint="cs"/>
                <w:rtl/>
                <w:lang w:bidi="fa-IR"/>
              </w:rPr>
              <w:t>–</w:t>
            </w:r>
            <w:r w:rsidR="00DF0C5F">
              <w:rPr>
                <w:rFonts w:cs="B Mitra" w:hint="cs"/>
                <w:rtl/>
                <w:lang w:bidi="fa-IR"/>
              </w:rPr>
              <w:t xml:space="preserve"> قرار دادن متن روی مسیر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DF0C5F" w:rsidRPr="00DF0C5F">
              <w:rPr>
                <w:rFonts w:cs="B Mitra"/>
                <w:rtl/>
                <w:lang w:bidi="fa-IR"/>
              </w:rPr>
              <w:t>ویرایش متن پاراگرافی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DF0C5F" w:rsidRPr="00DF0C5F">
              <w:rPr>
                <w:rFonts w:cs="B Mitra"/>
                <w:rtl/>
                <w:lang w:bidi="fa-IR"/>
              </w:rPr>
              <w:t>تبدیل متن پاراگرافی به هنری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DF0C5F" w:rsidRPr="00DF0C5F">
              <w:rPr>
                <w:rFonts w:cs="B Mitra"/>
                <w:rtl/>
                <w:lang w:bidi="fa-IR"/>
              </w:rPr>
              <w:t>تبدیل متن هنری به پاراگرافی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567B12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>
              <w:rPr>
                <w:rFonts w:ascii="Tahoma" w:hAnsi="Tahoma" w:cs="B Koodak" w:hint="cs"/>
                <w:rtl/>
              </w:rPr>
              <w:t xml:space="preserve">در یک نوشته هنری </w:t>
            </w:r>
            <w:r w:rsidR="00DF0C5F" w:rsidRPr="00896382">
              <w:rPr>
                <w:rFonts w:ascii="Tahoma" w:hAnsi="Tahoma" w:cs="B Koodak" w:hint="cs"/>
                <w:rtl/>
              </w:rPr>
              <w:t>یک کارکتر خاص را چگونه انتخاب می کنیم؟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DF0C5F">
              <w:rPr>
                <w:rFonts w:hint="cs"/>
                <w:rtl/>
                <w:lang w:bidi="fa-IR"/>
              </w:rPr>
              <w:t>–</w:t>
            </w:r>
            <w:r w:rsidR="00DF0C5F">
              <w:rPr>
                <w:rFonts w:cs="B Mitra" w:hint="cs"/>
                <w:rtl/>
                <w:lang w:bidi="fa-IR"/>
              </w:rPr>
              <w:t xml:space="preserve"> با ابزار </w:t>
            </w:r>
            <w:r w:rsidR="00DF0C5F">
              <w:rPr>
                <w:rFonts w:cs="B Mitra"/>
                <w:lang w:bidi="fa-IR"/>
              </w:rPr>
              <w:t>Select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DF0C5F">
              <w:rPr>
                <w:rFonts w:cs="B Mitra" w:hint="cs"/>
                <w:rtl/>
                <w:lang w:bidi="fa-IR"/>
              </w:rPr>
              <w:t xml:space="preserve"> با ابزار انتخاب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DF0C5F">
              <w:rPr>
                <w:rFonts w:cs="B Mitra" w:hint="cs"/>
                <w:rtl/>
                <w:lang w:bidi="fa-IR"/>
              </w:rPr>
              <w:t xml:space="preserve">با ابزار </w:t>
            </w:r>
            <w:r w:rsidR="00DF0C5F">
              <w:rPr>
                <w:rFonts w:cs="B Mitra"/>
                <w:lang w:bidi="fa-IR"/>
              </w:rPr>
              <w:t>Shape</w:t>
            </w:r>
            <w:r w:rsidR="00DF0C5F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DF0C5F">
              <w:rPr>
                <w:rFonts w:cs="B Mitra" w:hint="cs"/>
                <w:rtl/>
                <w:lang w:bidi="fa-IR"/>
              </w:rPr>
              <w:t xml:space="preserve"> با ابزار </w:t>
            </w:r>
            <w:r w:rsidR="00DF0C5F">
              <w:rPr>
                <w:rFonts w:cs="B Mitra"/>
                <w:lang w:bidi="fa-IR"/>
              </w:rPr>
              <w:t>Character</w:t>
            </w:r>
          </w:p>
        </w:tc>
        <w:tc>
          <w:tcPr>
            <w:tcW w:w="58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41635C" w:rsidP="0041635C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در کادر </w:t>
            </w:r>
            <w:r w:rsidRPr="00896382">
              <w:rPr>
                <w:rFonts w:ascii="Tahoma" w:hAnsi="Tahoma" w:cs="B Koodak"/>
              </w:rPr>
              <w:t>Transformation</w:t>
            </w:r>
            <w:r w:rsidRPr="00896382">
              <w:rPr>
                <w:rFonts w:ascii="Tahoma" w:hAnsi="Tahoma" w:cs="B Koodak" w:hint="cs"/>
                <w:rtl/>
              </w:rPr>
              <w:t xml:space="preserve"> چه عملیاتی را نمی توان روی شیء انجام داد؟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41635C">
              <w:rPr>
                <w:rFonts w:hint="cs"/>
                <w:rtl/>
                <w:lang w:bidi="fa-IR"/>
              </w:rPr>
              <w:t>–</w:t>
            </w:r>
            <w:r w:rsidR="0041635C">
              <w:rPr>
                <w:rFonts w:cs="B Mitra" w:hint="cs"/>
                <w:rtl/>
                <w:lang w:bidi="fa-IR"/>
              </w:rPr>
              <w:t xml:space="preserve"> تغییر اندازه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1635C">
              <w:rPr>
                <w:rFonts w:cs="B Mitra" w:hint="cs"/>
                <w:rtl/>
                <w:lang w:bidi="fa-IR"/>
              </w:rPr>
              <w:t xml:space="preserve">تغییر رنگ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1635C">
              <w:rPr>
                <w:rFonts w:cs="B Mitra" w:hint="cs"/>
                <w:rtl/>
                <w:lang w:bidi="fa-IR"/>
              </w:rPr>
              <w:t xml:space="preserve">تغییر موقعیت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1635C">
              <w:rPr>
                <w:rFonts w:cs="B Mitra" w:hint="cs"/>
                <w:rtl/>
                <w:lang w:bidi="fa-IR"/>
              </w:rPr>
              <w:t xml:space="preserve">تغییر مقیاس 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F4775E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کدام بخش از </w:t>
            </w:r>
            <w:r w:rsidRPr="00896382">
              <w:rPr>
                <w:rFonts w:ascii="Tahoma" w:hAnsi="Tahoma" w:cs="B Koodak"/>
              </w:rPr>
              <w:t>Master page</w:t>
            </w:r>
            <w:r w:rsidRPr="00896382">
              <w:rPr>
                <w:rFonts w:ascii="Tahoma" w:hAnsi="Tahoma" w:cs="B Koodak" w:hint="cs"/>
                <w:rtl/>
              </w:rPr>
              <w:t xml:space="preserve"> برای نگهداری فضای اطراف کاغذ استفاده می شود؟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F4775E">
              <w:rPr>
                <w:rFonts w:hint="cs"/>
                <w:rtl/>
                <w:lang w:bidi="fa-IR"/>
              </w:rPr>
              <w:t>–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  <w:r w:rsidR="00F4775E">
              <w:rPr>
                <w:rFonts w:cs="B Mitra"/>
                <w:lang w:bidi="fa-IR"/>
              </w:rPr>
              <w:t>Grid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  <w:r w:rsidR="00F4775E">
              <w:rPr>
                <w:rFonts w:cs="B Mitra"/>
                <w:lang w:bidi="fa-IR"/>
              </w:rPr>
              <w:t>Guide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  <w:r w:rsidR="00F4775E">
              <w:rPr>
                <w:rFonts w:cs="B Mitra"/>
                <w:lang w:bidi="fa-IR"/>
              </w:rPr>
              <w:t xml:space="preserve">Desktop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F4775E">
              <w:rPr>
                <w:rFonts w:cs="B Mitra"/>
                <w:lang w:bidi="fa-IR"/>
              </w:rPr>
              <w:t>Layer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F4775E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کدام لایه را نمی توان برای هر صفحه از سند بطور مستقل ایجاد نمود؟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F4775E">
              <w:rPr>
                <w:rFonts w:hint="cs"/>
                <w:rtl/>
                <w:lang w:bidi="fa-IR"/>
              </w:rPr>
              <w:t>–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  <w:r w:rsidR="00F4775E">
              <w:rPr>
                <w:rFonts w:cs="B Mitra"/>
                <w:lang w:bidi="fa-IR"/>
              </w:rPr>
              <w:t>Guides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  <w:r w:rsidR="00F4775E">
              <w:rPr>
                <w:rFonts w:cs="B Mitra"/>
                <w:lang w:bidi="fa-IR"/>
              </w:rPr>
              <w:t>New layer</w:t>
            </w:r>
            <w:r w:rsidR="00F4775E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D223F7">
              <w:rPr>
                <w:rFonts w:cs="B Mitra"/>
                <w:lang w:bidi="fa-IR"/>
              </w:rPr>
              <w:t>Master page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D223F7">
              <w:rPr>
                <w:rFonts w:cs="B Mitra"/>
                <w:lang w:bidi="fa-IR"/>
              </w:rPr>
              <w:t>Grid</w:t>
            </w:r>
            <w:r w:rsidR="00D223F7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D223F7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شکل مقابل با استفاده از کدام جلوه ایجاد شده است؟ </w:t>
            </w:r>
            <w:r w:rsidRPr="00896382">
              <w:rPr>
                <w:rFonts w:ascii="Tahoma" w:hAnsi="Tahoma" w:cs="B Koodak"/>
              </w:rPr>
              <w:object w:dxaOrig="3532" w:dyaOrig="13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37.5pt" o:ole="">
                  <v:imagedata r:id="rId9" o:title=""/>
                </v:shape>
                <o:OLEObject Type="Embed" ProgID="CorelDRAW.Graphic.13" ShapeID="_x0000_i1025" DrawAspect="Content" ObjectID="_1429777796" r:id="rId10"/>
              </w:objec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D223F7">
              <w:rPr>
                <w:rFonts w:hint="cs"/>
                <w:rtl/>
                <w:lang w:bidi="fa-IR"/>
              </w:rPr>
              <w:t>–</w:t>
            </w:r>
            <w:r w:rsidR="00D223F7">
              <w:rPr>
                <w:rFonts w:cs="B Mitra" w:hint="cs"/>
                <w:rtl/>
                <w:lang w:bidi="fa-IR"/>
              </w:rPr>
              <w:t xml:space="preserve"> </w:t>
            </w:r>
            <w:r w:rsidR="00D223F7">
              <w:rPr>
                <w:rFonts w:cs="B Mitra"/>
                <w:lang w:bidi="fa-IR"/>
              </w:rPr>
              <w:t xml:space="preserve">Blend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D223F7">
              <w:rPr>
                <w:rFonts w:cs="B Mitra" w:hint="cs"/>
                <w:rtl/>
                <w:lang w:bidi="fa-IR"/>
              </w:rPr>
              <w:t xml:space="preserve"> </w:t>
            </w:r>
            <w:r w:rsidR="00D223F7">
              <w:rPr>
                <w:rFonts w:cs="B Mitra"/>
                <w:lang w:bidi="fa-IR"/>
              </w:rPr>
              <w:t>Contour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D223F7">
              <w:rPr>
                <w:rFonts w:cs="B Mitra" w:hint="cs"/>
                <w:rtl/>
                <w:lang w:bidi="fa-IR"/>
              </w:rPr>
              <w:t xml:space="preserve"> </w:t>
            </w:r>
            <w:r w:rsidR="00D223F7">
              <w:rPr>
                <w:rFonts w:cs="B Mitra"/>
                <w:lang w:bidi="fa-IR"/>
              </w:rPr>
              <w:t>Distort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D223F7">
              <w:rPr>
                <w:rFonts w:cs="B Mitra" w:hint="cs"/>
                <w:rtl/>
                <w:lang w:bidi="fa-IR"/>
              </w:rPr>
              <w:t xml:space="preserve"> </w:t>
            </w:r>
            <w:r w:rsidR="00D223F7">
              <w:rPr>
                <w:rFonts w:cs="B Mitra"/>
                <w:lang w:bidi="fa-IR"/>
              </w:rPr>
              <w:t>shadow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8F5184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از این لنز برای محدب و مقعر کردن بخشی از تصویر استفاده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8F5184">
              <w:rPr>
                <w:rFonts w:hint="cs"/>
                <w:rtl/>
                <w:lang w:bidi="fa-IR"/>
              </w:rPr>
              <w:t>–</w:t>
            </w:r>
            <w:r w:rsidR="008F5184">
              <w:rPr>
                <w:rFonts w:cs="B Mitra" w:hint="cs"/>
                <w:rtl/>
                <w:lang w:bidi="fa-IR"/>
              </w:rPr>
              <w:t xml:space="preserve"> </w:t>
            </w:r>
            <w:r w:rsidR="008F5184">
              <w:rPr>
                <w:rFonts w:cs="B Mitra"/>
                <w:lang w:bidi="fa-IR"/>
              </w:rPr>
              <w:t>Heat map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8F5184">
              <w:rPr>
                <w:rFonts w:cs="B Mitra"/>
                <w:lang w:bidi="fa-IR"/>
              </w:rPr>
              <w:t>Fish eye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8F5184">
              <w:rPr>
                <w:rFonts w:cs="B Mitra"/>
                <w:lang w:bidi="fa-IR"/>
              </w:rPr>
              <w:t xml:space="preserve">Magnify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8F5184">
              <w:rPr>
                <w:rFonts w:cs="B Mitra"/>
                <w:lang w:bidi="fa-IR"/>
              </w:rPr>
              <w:t>Invert</w:t>
            </w:r>
            <w:r w:rsidR="008F5184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8F5184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از این فرمان برای </w:t>
            </w:r>
            <w:r w:rsidR="003603CA" w:rsidRPr="00896382">
              <w:rPr>
                <w:rFonts w:ascii="Tahoma" w:hAnsi="Tahoma" w:cs="B Koodak" w:hint="cs"/>
                <w:rtl/>
              </w:rPr>
              <w:t>برش اشیاء با یک قالب برش از پیش تعیین شده استفاده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3603CA">
              <w:rPr>
                <w:rFonts w:hint="cs"/>
                <w:rtl/>
                <w:lang w:bidi="fa-IR"/>
              </w:rPr>
              <w:t>–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 xml:space="preserve">Clone 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 xml:space="preserve">Clone effect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>Power clip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 xml:space="preserve">Cut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5D05F1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05F1" w:rsidRPr="00896382" w:rsidRDefault="003603CA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>از این دستور برای برش غیر مستطیلی تصاویر استفاده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5D05F1" w:rsidRPr="00F834FA" w:rsidRDefault="005D05F1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3603CA">
              <w:rPr>
                <w:rFonts w:hint="cs"/>
                <w:rtl/>
                <w:lang w:bidi="fa-IR"/>
              </w:rPr>
              <w:t>–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 xml:space="preserve">edit </w:t>
            </w:r>
            <w:r w:rsidR="003603CA" w:rsidRPr="003603CA">
              <w:rPr>
                <w:rFonts w:cs="B Mitra"/>
                <w:lang w:bidi="fa-IR"/>
              </w:rPr>
              <w:sym w:font="Wingdings" w:char="F0E0"/>
            </w:r>
            <w:r w:rsidR="003603CA">
              <w:rPr>
                <w:rFonts w:cs="B Mitra"/>
                <w:lang w:bidi="fa-IR"/>
              </w:rPr>
              <w:t xml:space="preserve"> Crop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3603CA">
              <w:rPr>
                <w:rFonts w:cs="B Mitra"/>
                <w:lang w:bidi="fa-IR"/>
              </w:rPr>
              <w:t xml:space="preserve">Bitmap </w:t>
            </w:r>
            <w:r w:rsidR="003603CA" w:rsidRPr="003603CA">
              <w:rPr>
                <w:rFonts w:cs="B Mitra"/>
                <w:lang w:bidi="fa-IR"/>
              </w:rPr>
              <w:sym w:font="Wingdings" w:char="F0E0"/>
            </w:r>
            <w:r w:rsidR="003603CA">
              <w:rPr>
                <w:rFonts w:cs="B Mitra"/>
                <w:lang w:bidi="fa-IR"/>
              </w:rPr>
              <w:t xml:space="preserve"> Crop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 xml:space="preserve">edit </w:t>
            </w:r>
            <w:r w:rsidR="003603CA" w:rsidRPr="003603CA">
              <w:rPr>
                <w:rFonts w:cs="B Mitra"/>
                <w:lang w:bidi="fa-IR"/>
              </w:rPr>
              <w:sym w:font="Wingdings" w:char="F0E0"/>
            </w:r>
            <w:r w:rsidR="003603CA">
              <w:rPr>
                <w:rFonts w:cs="B Mitra"/>
                <w:lang w:bidi="fa-IR"/>
              </w:rPr>
              <w:t xml:space="preserve"> Crop bitmap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3603CA">
              <w:rPr>
                <w:rFonts w:cs="B Mitra"/>
                <w:lang w:bidi="fa-IR"/>
              </w:rPr>
              <w:t xml:space="preserve">Bitmap </w:t>
            </w:r>
            <w:r w:rsidR="003603CA" w:rsidRPr="003603CA">
              <w:rPr>
                <w:rFonts w:cs="B Mitra"/>
                <w:lang w:bidi="fa-IR"/>
              </w:rPr>
              <w:sym w:font="Wingdings" w:char="F0E0"/>
            </w:r>
            <w:r w:rsidR="003603CA">
              <w:rPr>
                <w:rFonts w:cs="B Mitra"/>
                <w:lang w:bidi="fa-IR"/>
              </w:rPr>
              <w:t xml:space="preserve"> Crop bitmap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5D05F1" w:rsidRPr="00F834FA" w:rsidRDefault="005D05F1" w:rsidP="005D05F1">
            <w:pPr>
              <w:rPr>
                <w:rFonts w:cs="B Mitra"/>
                <w:rtl/>
                <w:lang w:bidi="fa-IR"/>
              </w:rPr>
            </w:pPr>
          </w:p>
        </w:tc>
      </w:tr>
      <w:tr w:rsidR="00AE2BDF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2BDF" w:rsidRPr="00896382" w:rsidRDefault="003603CA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از این فرمان برای تبدیل تصاویر </w:t>
            </w:r>
            <w:r w:rsidRPr="00896382">
              <w:rPr>
                <w:rFonts w:ascii="Tahoma" w:hAnsi="Tahoma" w:cs="B Koodak"/>
              </w:rPr>
              <w:t>bitmap</w:t>
            </w:r>
            <w:r w:rsidRPr="00896382">
              <w:rPr>
                <w:rFonts w:ascii="Tahoma" w:hAnsi="Tahoma" w:cs="B Koodak" w:hint="cs"/>
                <w:rtl/>
              </w:rPr>
              <w:t xml:space="preserve"> به برداری استفاده می شود؟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3603CA">
              <w:rPr>
                <w:rFonts w:hint="cs"/>
                <w:rtl/>
                <w:lang w:bidi="fa-IR"/>
              </w:rPr>
              <w:t>–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>Line art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3603CA">
              <w:rPr>
                <w:rFonts w:cs="B Mitra"/>
                <w:lang w:bidi="fa-IR"/>
              </w:rPr>
              <w:t xml:space="preserve">Logo 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3603CA">
              <w:rPr>
                <w:rFonts w:cs="B Mitra"/>
                <w:lang w:bidi="fa-IR"/>
              </w:rPr>
              <w:t>Quick trace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3603CA">
              <w:rPr>
                <w:rFonts w:cs="B Mitra" w:hint="cs"/>
                <w:rtl/>
                <w:lang w:bidi="fa-IR"/>
              </w:rPr>
              <w:t xml:space="preserve"> هر سه 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AE2BDF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2BDF" w:rsidRPr="00896382" w:rsidRDefault="003603CA" w:rsidP="003603CA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/>
                <w:rtl/>
              </w:rPr>
              <w:t xml:space="preserve">.   </w:t>
            </w:r>
            <w:r w:rsidRPr="00896382">
              <w:rPr>
                <w:rFonts w:ascii="Tahoma" w:hAnsi="Tahoma" w:cs="B Koodak" w:hint="cs"/>
                <w:rtl/>
              </w:rPr>
              <w:t xml:space="preserve"> برای انتخاب یک شیء در یک گروه از کدام کلید استفاده می کنیم؟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3603CA">
              <w:rPr>
                <w:rFonts w:hint="cs"/>
                <w:rtl/>
                <w:lang w:bidi="fa-IR"/>
              </w:rPr>
              <w:t>–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3603CA">
              <w:rPr>
                <w:rFonts w:cs="B Mitra"/>
                <w:lang w:bidi="fa-IR"/>
              </w:rPr>
              <w:t>TAB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3603C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3603CA">
              <w:rPr>
                <w:rFonts w:cs="B Mitra"/>
                <w:lang w:bidi="fa-IR"/>
              </w:rPr>
              <w:t>Shift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3603CA">
              <w:rPr>
                <w:rFonts w:cs="B Mitra"/>
                <w:lang w:bidi="fa-IR"/>
              </w:rPr>
              <w:t>CTRL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3603CA">
              <w:rPr>
                <w:rFonts w:cs="B Mitra"/>
                <w:lang w:bidi="fa-IR"/>
              </w:rPr>
              <w:t>ALT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AE2BDF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03CA" w:rsidRPr="00896382" w:rsidRDefault="003603CA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بر روی تصویر مقابل کدام فیلتر اعمال شده است؟                                                                    </w:t>
            </w:r>
          </w:p>
          <w:p w:rsidR="00AE2BDF" w:rsidRPr="00896382" w:rsidRDefault="003603CA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                                                                                                                                         </w:t>
            </w:r>
            <w:r w:rsidR="004F6092" w:rsidRPr="00896382">
              <w:rPr>
                <w:rFonts w:ascii="Tahoma" w:hAnsi="Tahoma" w:cs="B Koodak"/>
              </w:rPr>
              <w:object w:dxaOrig="2458" w:dyaOrig="3023">
                <v:shape id="_x0000_i1026" type="#_x0000_t75" style="width:36pt;height:44.25pt" o:ole="">
                  <v:imagedata r:id="rId11" o:title=""/>
                </v:shape>
                <o:OLEObject Type="Embed" ProgID="CorelDRAW.Graphic.13" ShapeID="_x0000_i1026" DrawAspect="Content" ObjectID="_1429777797" r:id="rId12"/>
              </w:objec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nil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3603CA">
              <w:rPr>
                <w:rFonts w:cs="B Mitra" w:hint="cs"/>
                <w:rtl/>
                <w:lang w:bidi="fa-IR"/>
              </w:rPr>
              <w:t xml:space="preserve"> </w:t>
            </w:r>
            <w:r w:rsidR="001F368A">
              <w:rPr>
                <w:rFonts w:cs="B Mitra"/>
                <w:lang w:bidi="fa-IR"/>
              </w:rPr>
              <w:t>Cylinder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F6092">
              <w:rPr>
                <w:rFonts w:cs="B Mitra"/>
                <w:lang w:bidi="fa-IR"/>
              </w:rPr>
              <w:t>Sphere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F6092">
              <w:rPr>
                <w:rFonts w:cs="B Mitra"/>
                <w:lang w:bidi="fa-IR"/>
              </w:rPr>
              <w:t xml:space="preserve">page curl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F6092">
              <w:rPr>
                <w:rFonts w:cs="B Mitra"/>
                <w:lang w:bidi="fa-IR"/>
              </w:rPr>
              <w:t>Emboss</w:t>
            </w:r>
          </w:p>
        </w:tc>
        <w:tc>
          <w:tcPr>
            <w:tcW w:w="588" w:type="dxa"/>
            <w:vMerge/>
            <w:tcBorders>
              <w:left w:val="nil"/>
              <w:bottom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AE2BDF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2BDF" w:rsidRPr="00896382" w:rsidRDefault="004F6092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/>
              </w:rPr>
              <w:t>VBA</w:t>
            </w:r>
            <w:r w:rsidRPr="00896382">
              <w:rPr>
                <w:rFonts w:ascii="Tahoma" w:hAnsi="Tahoma" w:cs="B Koodak" w:hint="cs"/>
                <w:rtl/>
              </w:rPr>
              <w:t xml:space="preserve"> چیست؟ </w:t>
            </w:r>
          </w:p>
        </w:tc>
        <w:tc>
          <w:tcPr>
            <w:tcW w:w="588" w:type="dxa"/>
            <w:vMerge w:val="restart"/>
            <w:tcBorders>
              <w:lef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bottom w:val="single" w:sz="4" w:space="0" w:color="auto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الف </w:t>
            </w:r>
            <w:r w:rsidR="004F6092">
              <w:rPr>
                <w:rFonts w:hint="cs"/>
                <w:rtl/>
                <w:lang w:bidi="fa-IR"/>
              </w:rPr>
              <w:t>–</w:t>
            </w:r>
            <w:r w:rsidR="004F6092">
              <w:rPr>
                <w:rFonts w:cs="B Mitra" w:hint="cs"/>
                <w:rtl/>
                <w:lang w:bidi="fa-IR"/>
              </w:rPr>
              <w:t xml:space="preserve"> </w:t>
            </w:r>
            <w:r w:rsidR="004F6092">
              <w:rPr>
                <w:rFonts w:cs="B Mitra"/>
                <w:lang w:bidi="fa-IR"/>
              </w:rPr>
              <w:t>Virtual basic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F6092">
              <w:rPr>
                <w:rFonts w:cs="B Mitra"/>
                <w:lang w:bidi="fa-IR"/>
              </w:rPr>
              <w:t>Visual Basic for applications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F6092">
              <w:rPr>
                <w:rFonts w:cs="B Mitra"/>
                <w:lang w:bidi="fa-IR"/>
              </w:rPr>
              <w:t xml:space="preserve">Visual basic assistant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F6092">
              <w:rPr>
                <w:rFonts w:cs="B Mitra" w:hint="cs"/>
                <w:rtl/>
                <w:lang w:bidi="fa-IR"/>
              </w:rPr>
              <w:t xml:space="preserve"> </w:t>
            </w:r>
            <w:r w:rsidR="004F6092">
              <w:rPr>
                <w:rFonts w:cs="B Mitra"/>
                <w:lang w:bidi="fa-IR"/>
              </w:rPr>
              <w:t>Visual basic action</w:t>
            </w:r>
          </w:p>
        </w:tc>
        <w:tc>
          <w:tcPr>
            <w:tcW w:w="58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AE2BDF" w:rsidRPr="00F834FA" w:rsidTr="00F834FA">
        <w:trPr>
          <w:trHeight w:val="302"/>
        </w:trPr>
        <w:tc>
          <w:tcPr>
            <w:tcW w:w="614" w:type="dxa"/>
            <w:vMerge w:val="restart"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:rsidR="00AE2BDF" w:rsidRPr="00F834FA" w:rsidRDefault="00AE2BDF" w:rsidP="00F834FA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9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2BDF" w:rsidRPr="00896382" w:rsidRDefault="004F6092" w:rsidP="00896382">
            <w:pPr>
              <w:ind w:left="278" w:hanging="357"/>
              <w:contextualSpacing/>
              <w:rPr>
                <w:rFonts w:ascii="Tahoma" w:hAnsi="Tahoma" w:cs="B Koodak"/>
                <w:rtl/>
              </w:rPr>
            </w:pPr>
            <w:r w:rsidRPr="00896382">
              <w:rPr>
                <w:rFonts w:ascii="Tahoma" w:hAnsi="Tahoma" w:cs="B Koodak" w:hint="cs"/>
                <w:rtl/>
              </w:rPr>
              <w:t xml:space="preserve">کدام گزینه در چاپ علائم ثبت </w:t>
            </w:r>
            <w:r w:rsidRPr="00896382">
              <w:rPr>
                <w:rFonts w:ascii="Tahoma" w:hAnsi="Tahoma" w:cs="B Koodak"/>
              </w:rPr>
              <w:t>Registration mark</w:t>
            </w:r>
            <w:r w:rsidRPr="00896382">
              <w:rPr>
                <w:rFonts w:ascii="Tahoma" w:hAnsi="Tahoma" w:cs="B Koodak" w:hint="cs"/>
                <w:rtl/>
              </w:rPr>
              <w:t xml:space="preserve"> را چاپ می کند؟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3603CA" w:rsidRPr="00F834FA" w:rsidTr="00F834FA">
        <w:trPr>
          <w:trHeight w:val="301"/>
        </w:trPr>
        <w:tc>
          <w:tcPr>
            <w:tcW w:w="614" w:type="dxa"/>
            <w:vMerge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>الف -</w:t>
            </w:r>
            <w:r w:rsidR="004F6092">
              <w:rPr>
                <w:rFonts w:cs="B Mitra" w:hint="cs"/>
                <w:rtl/>
                <w:lang w:bidi="fa-IR"/>
              </w:rPr>
              <w:t xml:space="preserve"> </w:t>
            </w:r>
            <w:r w:rsidR="004F6092">
              <w:rPr>
                <w:rFonts w:cs="B Mitra" w:hint="cs"/>
                <w:noProof/>
                <w:lang w:bidi="fa-IR"/>
              </w:rPr>
              <w:drawing>
                <wp:inline distT="0" distB="0" distL="0" distR="0">
                  <wp:extent cx="276225" cy="31432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7059" r="31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ب- </w:t>
            </w:r>
            <w:r w:rsidR="004F6092" w:rsidRPr="004F6092">
              <w:rPr>
                <w:rFonts w:cs="B Mitra" w:hint="cs"/>
                <w:noProof/>
                <w:rtl/>
                <w:lang w:bidi="fa-IR"/>
              </w:rPr>
              <w:drawing>
                <wp:inline distT="0" distB="0" distL="0" distR="0">
                  <wp:extent cx="295275" cy="314325"/>
                  <wp:effectExtent l="19050" t="0" r="9525" b="0"/>
                  <wp:docPr id="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0148" r="4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ج- </w:t>
            </w:r>
            <w:r w:rsidR="004F6092" w:rsidRPr="004F6092">
              <w:rPr>
                <w:rFonts w:cs="B Mitra" w:hint="cs"/>
                <w:noProof/>
                <w:rtl/>
                <w:lang w:bidi="fa-IR"/>
              </w:rPr>
              <w:drawing>
                <wp:inline distT="0" distB="0" distL="0" distR="0">
                  <wp:extent cx="247650" cy="314325"/>
                  <wp:effectExtent l="19050" t="0" r="0" b="0"/>
                  <wp:docPr id="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6913" r="63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  <w:r w:rsidRPr="00F834FA">
              <w:rPr>
                <w:rFonts w:cs="B Mitra" w:hint="cs"/>
                <w:rtl/>
                <w:lang w:bidi="fa-IR"/>
              </w:rPr>
              <w:t xml:space="preserve">د- </w:t>
            </w:r>
            <w:r w:rsidR="004F6092" w:rsidRPr="004F6092">
              <w:rPr>
                <w:rFonts w:cs="B Mitra" w:hint="cs"/>
                <w:noProof/>
                <w:rtl/>
                <w:lang w:bidi="fa-IR"/>
              </w:rPr>
              <w:drawing>
                <wp:inline distT="0" distB="0" distL="0" distR="0">
                  <wp:extent cx="314325" cy="314325"/>
                  <wp:effectExtent l="0" t="0" r="9525" b="0"/>
                  <wp:docPr id="1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5880" r="81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:rsidR="00AE2BDF" w:rsidRPr="00F834FA" w:rsidRDefault="00AE2BDF" w:rsidP="00F834FA">
            <w:pPr>
              <w:rPr>
                <w:rFonts w:cs="B Mitra"/>
                <w:rtl/>
                <w:lang w:bidi="fa-IR"/>
              </w:rPr>
            </w:pPr>
          </w:p>
        </w:tc>
      </w:tr>
      <w:tr w:rsidR="00AE2BDF" w:rsidRPr="00AE2BDF" w:rsidTr="00F834FA">
        <w:trPr>
          <w:cantSplit/>
          <w:trHeight w:val="278"/>
        </w:trPr>
        <w:tc>
          <w:tcPr>
            <w:tcW w:w="1075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E2BDF" w:rsidRPr="00AE2BDF" w:rsidRDefault="00AE2BDF" w:rsidP="00F834FA">
            <w:pPr>
              <w:rPr>
                <w:rFonts w:cs="B Koodak"/>
                <w:rtl/>
                <w:lang w:bidi="fa-IR"/>
              </w:rPr>
            </w:pPr>
            <w:r w:rsidRPr="00AE2BDF">
              <w:rPr>
                <w:rFonts w:cs="B Koodak" w:hint="cs"/>
                <w:rtl/>
                <w:lang w:bidi="fa-IR"/>
              </w:rPr>
              <w:t xml:space="preserve">بخش سوم : در جای خالی عبارت مناسب بنویسید </w:t>
            </w:r>
          </w:p>
        </w:tc>
      </w:tr>
      <w:tr w:rsidR="00AF296B" w:rsidRPr="00AE2BDF" w:rsidTr="00E24FE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96B" w:rsidRPr="00AE2BDF" w:rsidRDefault="00AF296B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F296B" w:rsidRPr="00AE2BDF" w:rsidRDefault="00504C42" w:rsidP="00E24FE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از دکمه ............................... در هنگام چاپ برای چاپ آینه ای استفاده می شود.</w:t>
            </w:r>
          </w:p>
        </w:tc>
      </w:tr>
      <w:tr w:rsidR="00AF296B" w:rsidRPr="00AE2BDF" w:rsidTr="00E24FE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96B" w:rsidRPr="00AE2BDF" w:rsidRDefault="00AF296B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F296B" w:rsidRPr="00AE2BDF" w:rsidRDefault="00380B8A" w:rsidP="00E24FE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پیش از وارد کردن نشانی اینترنتی در کادر </w:t>
            </w:r>
            <w:r>
              <w:rPr>
                <w:rFonts w:cs="B Mitra"/>
                <w:lang w:bidi="fa-IR"/>
              </w:rPr>
              <w:t>URL</w:t>
            </w:r>
            <w:r>
              <w:rPr>
                <w:rFonts w:cs="B Mitra" w:hint="cs"/>
                <w:rtl/>
                <w:lang w:bidi="fa-IR"/>
              </w:rPr>
              <w:t xml:space="preserve"> از پیشوند ............................ استفاده می کنیم.</w:t>
            </w:r>
          </w:p>
        </w:tc>
      </w:tr>
      <w:tr w:rsidR="00AF296B" w:rsidRPr="00AE2BDF" w:rsidTr="00E24FE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96B" w:rsidRPr="00AE2BDF" w:rsidRDefault="00AF296B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F296B" w:rsidRPr="00AE2BDF" w:rsidRDefault="005C592D" w:rsidP="00E24FE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برای ذخیره فایل (</w:t>
            </w:r>
            <w:r>
              <w:rPr>
                <w:rFonts w:cs="B Mitra"/>
                <w:lang w:bidi="fa-IR"/>
              </w:rPr>
              <w:t>Save</w:t>
            </w:r>
            <w:r>
              <w:rPr>
                <w:rFonts w:cs="B Mitra" w:hint="cs"/>
                <w:rtl/>
                <w:lang w:bidi="fa-IR"/>
              </w:rPr>
              <w:t>) از کلید میان بر ........................... استفاده می شود.</w:t>
            </w:r>
          </w:p>
        </w:tc>
      </w:tr>
      <w:tr w:rsidR="00AF296B" w:rsidRPr="00AE2BDF" w:rsidTr="00E24FE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96B" w:rsidRPr="00AE2BDF" w:rsidRDefault="00AF296B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C592D" w:rsidRPr="00AE2BDF" w:rsidRDefault="005C592D" w:rsidP="005C592D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از پرکننده </w:t>
            </w:r>
            <w:r>
              <w:rPr>
                <w:rFonts w:cs="B Mitra"/>
                <w:lang w:bidi="fa-IR"/>
              </w:rPr>
              <w:t>Texture</w:t>
            </w:r>
            <w:r>
              <w:rPr>
                <w:rFonts w:cs="B Mitra" w:hint="cs"/>
                <w:rtl/>
                <w:lang w:bidi="fa-IR"/>
              </w:rPr>
              <w:t xml:space="preserve"> برای ایجاد ....................... استفاده می شود.</w:t>
            </w:r>
          </w:p>
        </w:tc>
      </w:tr>
      <w:tr w:rsidR="00AF296B" w:rsidRPr="00AE2BDF" w:rsidTr="00E24FE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96B" w:rsidRPr="00AE2BDF" w:rsidRDefault="00AF296B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F296B" w:rsidRPr="00AE2BDF" w:rsidRDefault="005C592D" w:rsidP="00E24FE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برای مشاهده اطلاعات آماری متن گزینه ............................ را انتخاب می کنیم. </w:t>
            </w:r>
          </w:p>
        </w:tc>
      </w:tr>
      <w:tr w:rsidR="00AE2BDF" w:rsidRPr="00AE2BDF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2BDF" w:rsidRPr="00AE2BDF" w:rsidRDefault="00AE2BDF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E2BDF" w:rsidRPr="00AE2BDF" w:rsidRDefault="005C592D" w:rsidP="00F834F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جلوه ......................... برای دندانه دندانه کردن خطوط محیطی اشیاء بکار می رود.</w:t>
            </w:r>
          </w:p>
        </w:tc>
      </w:tr>
      <w:tr w:rsidR="00AE2BDF" w:rsidRPr="00AE2BDF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2BDF" w:rsidRPr="00AE2BDF" w:rsidRDefault="00AE2BDF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E2BDF" w:rsidRPr="00AE2BDF" w:rsidRDefault="00824029" w:rsidP="00F834F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برای صادر کردن تصاویر از فرمان ................................ استفاده میشود</w:t>
            </w:r>
          </w:p>
        </w:tc>
      </w:tr>
      <w:tr w:rsidR="00AE2BDF" w:rsidRPr="00AE2BDF" w:rsidTr="00F834FA">
        <w:trPr>
          <w:cantSplit/>
          <w:trHeight w:val="278"/>
        </w:trPr>
        <w:tc>
          <w:tcPr>
            <w:tcW w:w="65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2BDF" w:rsidRPr="00AE2BDF" w:rsidRDefault="00AE2BDF" w:rsidP="00AF296B">
            <w:pPr>
              <w:numPr>
                <w:ilvl w:val="0"/>
                <w:numId w:val="2"/>
              </w:numPr>
              <w:rPr>
                <w:rFonts w:cs="B Mitra"/>
                <w:rtl/>
                <w:lang w:bidi="fa-IR"/>
              </w:rPr>
            </w:pPr>
          </w:p>
        </w:tc>
        <w:tc>
          <w:tcPr>
            <w:tcW w:w="10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E2BDF" w:rsidRPr="00AE2BDF" w:rsidRDefault="00824029" w:rsidP="00F834FA">
            <w:pPr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راهنمای دستورات موجود در </w:t>
            </w:r>
            <w:r>
              <w:rPr>
                <w:rFonts w:cs="B Mitra"/>
                <w:lang w:bidi="fa-IR"/>
              </w:rPr>
              <w:t>VBA</w:t>
            </w:r>
            <w:r>
              <w:rPr>
                <w:rFonts w:cs="B Mitra" w:hint="cs"/>
                <w:rtl/>
                <w:lang w:bidi="fa-IR"/>
              </w:rPr>
              <w:t xml:space="preserve"> با فشار دادن کلید ....................... نمایش داده می شود.</w:t>
            </w:r>
          </w:p>
        </w:tc>
      </w:tr>
      <w:tr w:rsidR="008934BC" w:rsidTr="00F834FA">
        <w:trPr>
          <w:trHeight w:val="276"/>
        </w:trPr>
        <w:tc>
          <w:tcPr>
            <w:tcW w:w="10164" w:type="dxa"/>
            <w:gridSpan w:val="8"/>
            <w:tcBorders>
              <w:top w:val="single" w:sz="4" w:space="0" w:color="auto"/>
            </w:tcBorders>
          </w:tcPr>
          <w:p w:rsidR="008934BC" w:rsidRPr="00F834FA" w:rsidRDefault="008934BC">
            <w:pPr>
              <w:rPr>
                <w:rFonts w:cs="B Nikoo"/>
                <w:rtl/>
                <w:lang w:bidi="fa-IR"/>
              </w:rPr>
            </w:pPr>
            <w:r w:rsidRPr="00F834FA">
              <w:rPr>
                <w:rFonts w:cs="B Nikoo" w:hint="cs"/>
                <w:sz w:val="16"/>
                <w:szCs w:val="16"/>
                <w:rtl/>
                <w:lang w:bidi="fa-IR"/>
              </w:rPr>
              <w:t xml:space="preserve">جمع نمرات </w:t>
            </w:r>
          </w:p>
        </w:tc>
        <w:tc>
          <w:tcPr>
            <w:tcW w:w="588" w:type="dxa"/>
            <w:tcBorders>
              <w:top w:val="single" w:sz="4" w:space="0" w:color="auto"/>
            </w:tcBorders>
          </w:tcPr>
          <w:p w:rsidR="008934BC" w:rsidRDefault="00AE2BDF">
            <w:pPr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50</w:t>
            </w:r>
          </w:p>
        </w:tc>
      </w:tr>
    </w:tbl>
    <w:p w:rsidR="005A1B85" w:rsidRPr="00AE2BDF" w:rsidRDefault="00AE2BDF" w:rsidP="00AE2BDF">
      <w:pPr>
        <w:jc w:val="right"/>
        <w:rPr>
          <w:rFonts w:cs="B Koodak"/>
          <w:rtl/>
          <w:lang w:bidi="fa-IR"/>
        </w:rPr>
      </w:pPr>
      <w:r w:rsidRPr="00AE2BDF">
        <w:rPr>
          <w:rFonts w:cs="B Koodak" w:hint="cs"/>
          <w:rtl/>
          <w:lang w:bidi="fa-IR"/>
        </w:rPr>
        <w:t>موفق و سربلند باشید</w:t>
      </w:r>
    </w:p>
    <w:p w:rsidR="00AE2BDF" w:rsidRDefault="00AE2BDF" w:rsidP="00AE2BDF">
      <w:pPr>
        <w:jc w:val="right"/>
        <w:rPr>
          <w:lang w:bidi="fa-IR"/>
        </w:rPr>
      </w:pPr>
      <w:r w:rsidRPr="00AE2BDF">
        <w:rPr>
          <w:rFonts w:cs="B Koodak" w:hint="cs"/>
          <w:rtl/>
          <w:lang w:bidi="fa-IR"/>
        </w:rPr>
        <w:t>عرب پور</w:t>
      </w:r>
      <w:r>
        <w:rPr>
          <w:rFonts w:hint="cs"/>
          <w:rtl/>
          <w:lang w:bidi="fa-IR"/>
        </w:rPr>
        <w:t xml:space="preserve"> </w:t>
      </w:r>
    </w:p>
    <w:sectPr w:rsidR="00AE2BDF" w:rsidSect="00913DD6">
      <w:pgSz w:w="11906" w:h="16838"/>
      <w:pgMar w:top="576" w:right="720" w:bottom="576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ikoo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2436"/>
    <w:multiLevelType w:val="hybridMultilevel"/>
    <w:tmpl w:val="9FC014D2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12BB4F25"/>
    <w:multiLevelType w:val="hybridMultilevel"/>
    <w:tmpl w:val="2EDE6C08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15E65750"/>
    <w:multiLevelType w:val="hybridMultilevel"/>
    <w:tmpl w:val="743E0168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7107974"/>
    <w:multiLevelType w:val="hybridMultilevel"/>
    <w:tmpl w:val="97505FFE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1AEC0BF5"/>
    <w:multiLevelType w:val="hybridMultilevel"/>
    <w:tmpl w:val="28D6F7CA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59D32A81"/>
    <w:multiLevelType w:val="hybridMultilevel"/>
    <w:tmpl w:val="B972DB92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5DF7149D"/>
    <w:multiLevelType w:val="hybridMultilevel"/>
    <w:tmpl w:val="1AC2CB96"/>
    <w:lvl w:ilvl="0" w:tplc="0409000F">
      <w:start w:val="1"/>
      <w:numFmt w:val="decimal"/>
      <w:lvlText w:val="%1."/>
      <w:lvlJc w:val="left"/>
      <w:pPr>
        <w:tabs>
          <w:tab w:val="num" w:pos="492"/>
        </w:tabs>
        <w:ind w:left="49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12"/>
        </w:tabs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2"/>
        </w:tabs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2"/>
        </w:tabs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2"/>
        </w:tabs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2"/>
        </w:tabs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2"/>
        </w:tabs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2"/>
        </w:tabs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2"/>
        </w:tabs>
        <w:ind w:left="6252" w:hanging="180"/>
      </w:pPr>
    </w:lvl>
  </w:abstractNum>
  <w:abstractNum w:abstractNumId="7">
    <w:nsid w:val="65EB3211"/>
    <w:multiLevelType w:val="hybridMultilevel"/>
    <w:tmpl w:val="D39462E8"/>
    <w:lvl w:ilvl="0" w:tplc="04090019">
      <w:start w:val="1"/>
      <w:numFmt w:val="lowerLetter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2A4502"/>
    <w:rsid w:val="00032730"/>
    <w:rsid w:val="00042544"/>
    <w:rsid w:val="00183F1D"/>
    <w:rsid w:val="001F368A"/>
    <w:rsid w:val="00201DF5"/>
    <w:rsid w:val="00205616"/>
    <w:rsid w:val="002A4502"/>
    <w:rsid w:val="002F529E"/>
    <w:rsid w:val="00313C34"/>
    <w:rsid w:val="003603CA"/>
    <w:rsid w:val="00380B8A"/>
    <w:rsid w:val="003C295D"/>
    <w:rsid w:val="0041635C"/>
    <w:rsid w:val="00435B21"/>
    <w:rsid w:val="004F6092"/>
    <w:rsid w:val="00504C42"/>
    <w:rsid w:val="00567B12"/>
    <w:rsid w:val="0057386F"/>
    <w:rsid w:val="00576FDA"/>
    <w:rsid w:val="005A1B85"/>
    <w:rsid w:val="005C592D"/>
    <w:rsid w:val="005D05F1"/>
    <w:rsid w:val="005E083F"/>
    <w:rsid w:val="00631FB9"/>
    <w:rsid w:val="00644A71"/>
    <w:rsid w:val="00650E88"/>
    <w:rsid w:val="00655872"/>
    <w:rsid w:val="00695AB2"/>
    <w:rsid w:val="006F0F83"/>
    <w:rsid w:val="007450DA"/>
    <w:rsid w:val="00824029"/>
    <w:rsid w:val="008934BC"/>
    <w:rsid w:val="00896382"/>
    <w:rsid w:val="008C47E8"/>
    <w:rsid w:val="008F5184"/>
    <w:rsid w:val="00913DD6"/>
    <w:rsid w:val="009168F8"/>
    <w:rsid w:val="00945A90"/>
    <w:rsid w:val="00954B9E"/>
    <w:rsid w:val="00962A72"/>
    <w:rsid w:val="009841CA"/>
    <w:rsid w:val="009B4CA1"/>
    <w:rsid w:val="009D32C0"/>
    <w:rsid w:val="00A5570E"/>
    <w:rsid w:val="00A80920"/>
    <w:rsid w:val="00A97126"/>
    <w:rsid w:val="00AE2BDF"/>
    <w:rsid w:val="00AF296B"/>
    <w:rsid w:val="00B965F2"/>
    <w:rsid w:val="00D223F7"/>
    <w:rsid w:val="00D365A1"/>
    <w:rsid w:val="00DC0180"/>
    <w:rsid w:val="00DF0C5F"/>
    <w:rsid w:val="00E22CED"/>
    <w:rsid w:val="00F4775E"/>
    <w:rsid w:val="00F53060"/>
    <w:rsid w:val="00F834FA"/>
    <w:rsid w:val="00F87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544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C47E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A8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0920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abpour%20Documents\khordad%2092\corel-khordad9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5A34C-1DFD-4BA1-A131-550BD871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corel-khordad92.dotx</Template>
  <TotalTime>1</TotalTime>
  <Pages>3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اداره آموزش و پرورش منطقه ماهان</vt:lpstr>
    </vt:vector>
  </TitlesOfParts>
  <Company/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اداره آموزش و پرورش منطقه ماهان</dc:title>
  <dc:creator>FanSazan</dc:creator>
  <cp:lastModifiedBy>FanSazan</cp:lastModifiedBy>
  <cp:revision>1</cp:revision>
  <cp:lastPrinted>2013-05-11T06:24:00Z</cp:lastPrinted>
  <dcterms:created xsi:type="dcterms:W3CDTF">2013-05-11T07:13:00Z</dcterms:created>
  <dcterms:modified xsi:type="dcterms:W3CDTF">2013-05-11T07:14:00Z</dcterms:modified>
</cp:coreProperties>
</file>